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76" w:rsidRPr="00361E07" w:rsidRDefault="00361E07" w:rsidP="00575699">
      <w:pPr>
        <w:widowControl w:val="0"/>
        <w:spacing w:after="0"/>
        <w:jc w:val="right"/>
        <w:rPr>
          <w:rFonts w:ascii="Times New Roman" w:eastAsia="Courier New" w:hAnsi="Times New Roman"/>
          <w:spacing w:val="3"/>
          <w:sz w:val="28"/>
          <w:szCs w:val="28"/>
          <w:lang w:eastAsia="ru-RU"/>
        </w:rPr>
      </w:pPr>
      <w:r w:rsidRPr="00361E07">
        <w:rPr>
          <w:rFonts w:ascii="Times New Roman" w:eastAsia="Courier New" w:hAnsi="Times New Roman"/>
          <w:spacing w:val="3"/>
          <w:sz w:val="28"/>
          <w:szCs w:val="28"/>
          <w:lang w:eastAsia="ru-RU"/>
        </w:rPr>
        <w:t>Приложение</w:t>
      </w:r>
      <w:r w:rsidR="00FA7073">
        <w:rPr>
          <w:rFonts w:ascii="Times New Roman" w:eastAsia="Courier New" w:hAnsi="Times New Roman"/>
          <w:spacing w:val="3"/>
          <w:sz w:val="28"/>
          <w:szCs w:val="28"/>
          <w:lang w:eastAsia="ru-RU"/>
        </w:rPr>
        <w:t xml:space="preserve"> 1</w:t>
      </w:r>
    </w:p>
    <w:p w:rsidR="00970876" w:rsidRDefault="00970876" w:rsidP="00575699">
      <w:pPr>
        <w:widowControl w:val="0"/>
        <w:spacing w:after="0"/>
        <w:jc w:val="both"/>
        <w:rPr>
          <w:rFonts w:ascii="Times New Roman" w:eastAsia="Courier New" w:hAnsi="Times New Roman"/>
          <w:b/>
          <w:spacing w:val="3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626" w:tblpY="-247"/>
        <w:tblW w:w="10632" w:type="dxa"/>
        <w:shd w:val="clear" w:color="auto" w:fill="FFFFFF"/>
        <w:tblLook w:val="04A0"/>
      </w:tblPr>
      <w:tblGrid>
        <w:gridCol w:w="5949"/>
        <w:gridCol w:w="4683"/>
      </w:tblGrid>
      <w:tr w:rsidR="000A1562" w:rsidRPr="000A1562" w:rsidTr="000A1562">
        <w:tc>
          <w:tcPr>
            <w:tcW w:w="5949" w:type="dxa"/>
            <w:shd w:val="clear" w:color="auto" w:fill="FFFFFF"/>
          </w:tcPr>
          <w:p w:rsidR="00723765" w:rsidRPr="000A1562" w:rsidRDefault="00723765" w:rsidP="000A1562">
            <w:pPr>
              <w:widowControl w:val="0"/>
              <w:spacing w:after="0"/>
              <w:jc w:val="both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4683" w:type="dxa"/>
            <w:shd w:val="clear" w:color="auto" w:fill="FFFFFF"/>
          </w:tcPr>
          <w:p w:rsidR="00723765" w:rsidRPr="000A1562" w:rsidRDefault="00723765" w:rsidP="000A1562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У</w:t>
            </w:r>
            <w:r w:rsidR="00361E07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ТВЕРЖДЕНО</w:t>
            </w:r>
          </w:p>
          <w:p w:rsidR="00E020C0" w:rsidRPr="000A1562" w:rsidRDefault="00B46D41" w:rsidP="000A1562">
            <w:pPr>
              <w:widowControl w:val="0"/>
              <w:spacing w:after="0"/>
              <w:jc w:val="both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приказом ГНБУ «Академия наук Республики Татарстан» </w:t>
            </w:r>
          </w:p>
          <w:p w:rsidR="0016147A" w:rsidRPr="000A1562" w:rsidRDefault="0016147A" w:rsidP="000A1562">
            <w:pPr>
              <w:widowControl w:val="0"/>
              <w:spacing w:after="0"/>
              <w:jc w:val="both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от </w:t>
            </w:r>
            <w:r w:rsidR="00361E07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_________</w:t>
            </w: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г. №</w:t>
            </w:r>
            <w:r w:rsidR="00361E07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__________</w:t>
            </w:r>
          </w:p>
        </w:tc>
      </w:tr>
    </w:tbl>
    <w:p w:rsidR="00970876" w:rsidRDefault="00970876" w:rsidP="00575699">
      <w:pPr>
        <w:widowControl w:val="0"/>
        <w:spacing w:after="0"/>
        <w:ind w:firstLine="709"/>
        <w:jc w:val="center"/>
        <w:rPr>
          <w:rFonts w:ascii="Times New Roman" w:eastAsia="Courier New" w:hAnsi="Times New Roman"/>
          <w:b/>
          <w:spacing w:val="3"/>
          <w:sz w:val="28"/>
          <w:szCs w:val="28"/>
          <w:lang w:eastAsia="ru-RU"/>
        </w:rPr>
      </w:pPr>
    </w:p>
    <w:p w:rsidR="00970876" w:rsidRDefault="00970876" w:rsidP="00575699">
      <w:pPr>
        <w:widowControl w:val="0"/>
        <w:spacing w:after="0"/>
        <w:ind w:firstLine="709"/>
        <w:jc w:val="center"/>
        <w:rPr>
          <w:rFonts w:ascii="Times New Roman" w:eastAsia="Courier New" w:hAnsi="Times New Roman"/>
          <w:b/>
          <w:spacing w:val="3"/>
          <w:sz w:val="28"/>
          <w:szCs w:val="28"/>
          <w:lang w:eastAsia="ru-RU"/>
        </w:rPr>
      </w:pPr>
    </w:p>
    <w:p w:rsidR="00C82E44" w:rsidRPr="006078C3" w:rsidRDefault="00C82E44" w:rsidP="00575699">
      <w:pPr>
        <w:widowControl w:val="0"/>
        <w:spacing w:after="0"/>
        <w:ind w:firstLine="709"/>
        <w:jc w:val="center"/>
        <w:rPr>
          <w:rFonts w:ascii="Times New Roman" w:eastAsia="Courier New" w:hAnsi="Times New Roman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b/>
          <w:spacing w:val="3"/>
          <w:sz w:val="28"/>
          <w:szCs w:val="28"/>
          <w:lang w:eastAsia="ru-RU"/>
        </w:rPr>
        <w:t>ПОЛОЖЕНИЕ</w:t>
      </w:r>
    </w:p>
    <w:p w:rsidR="00A05D4C" w:rsidRPr="006078C3" w:rsidRDefault="00A05D4C" w:rsidP="00575699">
      <w:pPr>
        <w:widowControl w:val="0"/>
        <w:tabs>
          <w:tab w:val="left" w:pos="743"/>
        </w:tabs>
        <w:spacing w:after="0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о </w:t>
      </w:r>
      <w:bookmarkStart w:id="0" w:name="_Hlk535490884"/>
      <w:r w:rsid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Всероссийском</w:t>
      </w:r>
      <w:r w:rsidR="00CB2433"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конкурс «</w:t>
      </w:r>
      <w:r w:rsidR="0082166E">
        <w:rPr>
          <w:rFonts w:ascii="Times New Roman" w:eastAsia="Courier New" w:hAnsi="Times New Roman"/>
          <w:color w:val="000000"/>
          <w:spacing w:val="2"/>
          <w:sz w:val="28"/>
          <w:szCs w:val="28"/>
          <w:lang w:val="en-US" w:eastAsia="ru-RU"/>
        </w:rPr>
        <w:t>PRO</w:t>
      </w:r>
      <w:r w:rsidR="0082166E" w:rsidRP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.</w:t>
      </w:r>
      <w:r w:rsid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цифру</w:t>
      </w:r>
      <w:r w:rsidR="001F31CB" w:rsidRPr="001F31CB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в образовании</w:t>
      </w:r>
      <w:r w:rsidR="00B20B4F"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»</w:t>
      </w:r>
    </w:p>
    <w:p w:rsidR="00E35D2D" w:rsidRPr="006078C3" w:rsidRDefault="00E35D2D" w:rsidP="00575699">
      <w:pPr>
        <w:widowControl w:val="0"/>
        <w:tabs>
          <w:tab w:val="left" w:pos="743"/>
        </w:tabs>
        <w:spacing w:after="0"/>
        <w:ind w:firstLine="709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val="tt-RU" w:eastAsia="ru-RU"/>
        </w:rPr>
      </w:pPr>
    </w:p>
    <w:bookmarkEnd w:id="0"/>
    <w:p w:rsidR="00C82E44" w:rsidRPr="006078C3" w:rsidRDefault="00BE7118" w:rsidP="00575699">
      <w:pPr>
        <w:widowControl w:val="0"/>
        <w:tabs>
          <w:tab w:val="left" w:pos="3648"/>
        </w:tabs>
        <w:spacing w:after="0"/>
        <w:jc w:val="center"/>
        <w:rPr>
          <w:rFonts w:ascii="Times New Roman" w:eastAsia="Courier New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/>
          <w:color w:val="000000"/>
          <w:spacing w:val="3"/>
          <w:sz w:val="28"/>
          <w:szCs w:val="28"/>
          <w:lang w:eastAsia="ru-RU"/>
        </w:rPr>
        <w:t xml:space="preserve">1. </w:t>
      </w:r>
      <w:r w:rsidR="00C82E44" w:rsidRPr="006078C3">
        <w:rPr>
          <w:rFonts w:ascii="Times New Roman" w:eastAsia="Courier New" w:hAnsi="Times New Roman"/>
          <w:color w:val="000000"/>
          <w:spacing w:val="3"/>
          <w:sz w:val="28"/>
          <w:szCs w:val="28"/>
          <w:lang w:eastAsia="ru-RU"/>
        </w:rPr>
        <w:t>ОБЩИЕ ПОЛОЖЕНИЯ</w:t>
      </w:r>
    </w:p>
    <w:p w:rsidR="00C82E44" w:rsidRPr="006078C3" w:rsidRDefault="00C82E44" w:rsidP="00575699">
      <w:pPr>
        <w:widowControl w:val="0"/>
        <w:numPr>
          <w:ilvl w:val="1"/>
          <w:numId w:val="1"/>
        </w:numPr>
        <w:spacing w:after="0"/>
        <w:ind w:firstLine="851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  <w:r w:rsidRPr="006078C3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Настоящее Положение определяет порядок и регламент проведения </w:t>
      </w:r>
      <w:r w:rsidR="00B46D41"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о </w:t>
      </w:r>
      <w:r w:rsidR="00B46D41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Всероссийском</w:t>
      </w:r>
      <w:r w:rsidR="00B46D41"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конкурс «</w:t>
      </w:r>
      <w:r w:rsidR="0082166E">
        <w:rPr>
          <w:rFonts w:ascii="Times New Roman" w:eastAsia="Courier New" w:hAnsi="Times New Roman"/>
          <w:color w:val="000000"/>
          <w:spacing w:val="2"/>
          <w:sz w:val="28"/>
          <w:szCs w:val="28"/>
          <w:lang w:val="en-US" w:eastAsia="ru-RU"/>
        </w:rPr>
        <w:t>PRO</w:t>
      </w:r>
      <w:r w:rsidR="0082166E" w:rsidRP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.</w:t>
      </w:r>
      <w:r w:rsid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цифру</w:t>
      </w:r>
      <w:r w:rsidR="001F31CB" w:rsidRPr="001F31CB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в образовании</w:t>
      </w:r>
      <w:r w:rsidR="00B46D41"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»</w:t>
      </w:r>
      <w:r w:rsidR="000C31C6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6078C3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(далее </w:t>
      </w:r>
      <w:r w:rsidR="0003516F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–</w:t>
      </w:r>
      <w:r w:rsidRPr="006078C3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Конкурс).</w:t>
      </w:r>
    </w:p>
    <w:p w:rsidR="00C82E44" w:rsidRPr="00E020C0" w:rsidRDefault="00C82E44" w:rsidP="00575699">
      <w:pPr>
        <w:pStyle w:val="a8"/>
        <w:widowControl w:val="0"/>
        <w:numPr>
          <w:ilvl w:val="1"/>
          <w:numId w:val="7"/>
        </w:numPr>
        <w:tabs>
          <w:tab w:val="left" w:pos="1262"/>
        </w:tabs>
        <w:spacing w:after="0"/>
        <w:ind w:left="0" w:firstLine="851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Конкурс объявлен </w:t>
      </w:r>
      <w:r w:rsidR="00B46D41" w:rsidRPr="00E020C0">
        <w:rPr>
          <w:rFonts w:ascii="Times New Roman" w:eastAsia="Courier New" w:hAnsi="Times New Roman"/>
          <w:spacing w:val="3"/>
          <w:sz w:val="28"/>
          <w:szCs w:val="28"/>
          <w:lang w:eastAsia="ru-RU"/>
        </w:rPr>
        <w:t>Центром</w:t>
      </w:r>
      <w:r w:rsidR="00233F25">
        <w:rPr>
          <w:rFonts w:ascii="Times New Roman" w:eastAsia="Courier New" w:hAnsi="Times New Roman"/>
          <w:spacing w:val="3"/>
          <w:sz w:val="28"/>
          <w:szCs w:val="28"/>
          <w:lang w:eastAsia="ru-RU"/>
        </w:rPr>
        <w:t xml:space="preserve"> </w:t>
      </w:r>
      <w:r w:rsidR="00B46D41" w:rsidRPr="00E020C0">
        <w:rPr>
          <w:rFonts w:ascii="Times New Roman" w:eastAsia="Courier New" w:hAnsi="Times New Roman"/>
          <w:spacing w:val="3"/>
          <w:sz w:val="28"/>
          <w:szCs w:val="28"/>
          <w:lang w:eastAsia="ru-RU"/>
        </w:rPr>
        <w:t xml:space="preserve">повышения квалификации </w:t>
      </w:r>
      <w:r w:rsidR="00E020C0" w:rsidRPr="00E020C0">
        <w:rPr>
          <w:rFonts w:ascii="Times New Roman" w:eastAsia="Courier New" w:hAnsi="Times New Roman"/>
          <w:spacing w:val="3"/>
          <w:sz w:val="28"/>
          <w:szCs w:val="28"/>
          <w:lang w:eastAsia="ru-RU"/>
        </w:rPr>
        <w:t xml:space="preserve">ГНБУ «Академия наук Республики Татарстан» </w:t>
      </w:r>
      <w:r w:rsidR="000913B1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(далее</w:t>
      </w:r>
      <w:r w:rsidR="00E020C0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– </w:t>
      </w:r>
      <w:r w:rsidR="00B46D41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Центр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), действующим на основании Устава (</w:t>
      </w:r>
      <w:r w:rsidR="00263419" w:rsidRPr="00E020C0">
        <w:rPr>
          <w:rFonts w:ascii="Times New Roman" w:hAnsi="Times New Roman"/>
          <w:sz w:val="28"/>
          <w:szCs w:val="28"/>
        </w:rPr>
        <w:t>постановление Кабинета Министров Республики Татарстан от 02.10. № 818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), лицензии от </w:t>
      </w:r>
      <w:r w:rsidR="00263419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29 июня 2017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г</w:t>
      </w:r>
      <w:r w:rsidR="00263419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ода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, серия №</w:t>
      </w:r>
      <w:r w:rsidR="00263419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90Л01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, регистрационный №</w:t>
      </w:r>
      <w:r w:rsidR="00263419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0009690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, выданной </w:t>
      </w:r>
      <w:r w:rsidR="00263419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Федеральной службы по надзору в сфере образования и науки</w:t>
      </w:r>
      <w:r w:rsidR="00744694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C82E44" w:rsidRPr="00C60522" w:rsidRDefault="00C82E44" w:rsidP="00575699">
      <w:pPr>
        <w:pStyle w:val="a8"/>
        <w:widowControl w:val="0"/>
        <w:numPr>
          <w:ilvl w:val="1"/>
          <w:numId w:val="7"/>
        </w:numPr>
        <w:tabs>
          <w:tab w:val="left" w:pos="1262"/>
        </w:tabs>
        <w:spacing w:after="0"/>
        <w:ind w:left="0" w:firstLine="851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  <w:r w:rsidRPr="00744694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Для организации и проведения Конкурса создается оргкомитет </w:t>
      </w:r>
      <w:r w:rsidRPr="00C60522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(Приложение 1).</w:t>
      </w:r>
    </w:p>
    <w:p w:rsidR="00C82E44" w:rsidRPr="00E020C0" w:rsidRDefault="00C82E44" w:rsidP="00575699">
      <w:pPr>
        <w:widowControl w:val="0"/>
        <w:numPr>
          <w:ilvl w:val="1"/>
          <w:numId w:val="7"/>
        </w:numPr>
        <w:tabs>
          <w:tab w:val="left" w:pos="1262"/>
        </w:tabs>
        <w:spacing w:after="0"/>
        <w:ind w:left="0" w:firstLine="851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Информация о Конкурсе размещается на </w:t>
      </w:r>
      <w:r w:rsid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официальном </w:t>
      </w:r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сайте </w:t>
      </w:r>
      <w:r w:rsidR="00E020C0"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ГНБУ «Академия наук Республики Татарстан» (далее – Академия)</w:t>
      </w:r>
      <w:r w:rsid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: </w:t>
      </w:r>
      <w:hyperlink r:id="rId6" w:history="1">
        <w:r w:rsidR="00C60522" w:rsidRPr="00E020C0">
          <w:rPr>
            <w:rStyle w:val="a5"/>
            <w:rFonts w:ascii="Times New Roman" w:hAnsi="Times New Roman"/>
            <w:sz w:val="28"/>
            <w:szCs w:val="28"/>
          </w:rPr>
          <w:t>http://www.antat.ru</w:t>
        </w:r>
      </w:hyperlink>
      <w:r w:rsidRPr="00E020C0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C82E44" w:rsidRDefault="00C82E44" w:rsidP="00575699">
      <w:pPr>
        <w:widowControl w:val="0"/>
        <w:tabs>
          <w:tab w:val="left" w:pos="3960"/>
        </w:tabs>
        <w:spacing w:after="0"/>
        <w:ind w:firstLine="851"/>
        <w:contextualSpacing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</w:p>
    <w:p w:rsidR="00C82E44" w:rsidRPr="000913B1" w:rsidRDefault="00744694" w:rsidP="00575699">
      <w:pPr>
        <w:widowControl w:val="0"/>
        <w:numPr>
          <w:ilvl w:val="0"/>
          <w:numId w:val="7"/>
        </w:numPr>
        <w:spacing w:after="0"/>
        <w:ind w:left="0" w:firstLine="851"/>
        <w:contextualSpacing/>
        <w:jc w:val="center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  <w:r w:rsidRPr="00744694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ЦЕЛИ </w:t>
      </w:r>
      <w:r w:rsidR="0017687B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И ЗАДАЧИ </w:t>
      </w:r>
      <w:r w:rsidRPr="00744694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КОНКУРСА</w:t>
      </w:r>
    </w:p>
    <w:p w:rsidR="00C82E44" w:rsidRPr="00744694" w:rsidRDefault="00C82E44" w:rsidP="00575699">
      <w:pPr>
        <w:pStyle w:val="a8"/>
        <w:widowControl w:val="0"/>
        <w:numPr>
          <w:ilvl w:val="1"/>
          <w:numId w:val="8"/>
        </w:numPr>
        <w:tabs>
          <w:tab w:val="left" w:pos="743"/>
        </w:tabs>
        <w:spacing w:after="0"/>
        <w:ind w:left="0" w:firstLine="851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744694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Целью </w:t>
      </w:r>
      <w:r w:rsidR="008812CF" w:rsidRPr="00744694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К</w:t>
      </w:r>
      <w:r w:rsidRPr="00744694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онкурса является:</w:t>
      </w:r>
    </w:p>
    <w:p w:rsidR="00B40F86" w:rsidRDefault="00B40F86" w:rsidP="00575699">
      <w:pPr>
        <w:pStyle w:val="a8"/>
        <w:numPr>
          <w:ilvl w:val="0"/>
          <w:numId w:val="16"/>
        </w:numPr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повышение профессионального мастерства </w:t>
      </w:r>
      <w:bookmarkStart w:id="1" w:name="_Hlk52370409"/>
      <w:r w:rsidR="00400EB6">
        <w:rPr>
          <w:rFonts w:ascii="Times New Roman" w:eastAsia="Times New Roman" w:hAnsi="Times New Roman"/>
          <w:sz w:val="28"/>
          <w:szCs w:val="28"/>
          <w:lang w:eastAsia="ru-RU"/>
        </w:rPr>
        <w:t>педагогических работников</w:t>
      </w:r>
      <w:bookmarkEnd w:id="1"/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7687B" w:rsidRPr="006078C3" w:rsidRDefault="0017687B" w:rsidP="00575699">
      <w:pPr>
        <w:pStyle w:val="a8"/>
        <w:numPr>
          <w:ilvl w:val="1"/>
          <w:numId w:val="8"/>
        </w:numPr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Задачами Конкурса являются:</w:t>
      </w:r>
    </w:p>
    <w:p w:rsidR="0082166E" w:rsidRDefault="00B40F86" w:rsidP="00575699">
      <w:pPr>
        <w:pStyle w:val="a8"/>
        <w:numPr>
          <w:ilvl w:val="0"/>
          <w:numId w:val="14"/>
        </w:numPr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694">
        <w:rPr>
          <w:rFonts w:ascii="Times New Roman" w:eastAsia="Times New Roman" w:hAnsi="Times New Roman"/>
          <w:sz w:val="28"/>
          <w:szCs w:val="28"/>
          <w:lang w:eastAsia="ru-RU"/>
        </w:rPr>
        <w:t>выявление передового педагогического опыта;</w:t>
      </w:r>
    </w:p>
    <w:p w:rsidR="0082166E" w:rsidRDefault="00562BBF" w:rsidP="00575699">
      <w:pPr>
        <w:pStyle w:val="a8"/>
        <w:numPr>
          <w:ilvl w:val="0"/>
          <w:numId w:val="14"/>
        </w:numPr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о</w:t>
      </w:r>
      <w:r w:rsidR="00A05D4C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бобщ</w:t>
      </w:r>
      <w:r w:rsidR="00B40F86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ение</w:t>
      </w:r>
      <w:r w:rsidR="00A05D4C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 и распростран</w:t>
      </w:r>
      <w:r w:rsidR="00B40F86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ение</w:t>
      </w:r>
      <w:r w:rsid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 эффективных педагогических практик в области </w:t>
      </w:r>
      <w:r w:rsidR="00A05D4C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применени</w:t>
      </w:r>
      <w:r w:rsid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я</w:t>
      </w:r>
      <w:r w:rsidR="0082166E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цифровых </w:t>
      </w:r>
      <w:r w:rsidR="00B46D41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технологий в образовательном процессе образовательных организаций</w:t>
      </w:r>
      <w:r w:rsidR="0082166E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 всех видов и типов</w:t>
      </w:r>
      <w:r w:rsidR="00A05D4C" w:rsidRPr="0082166E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;</w:t>
      </w:r>
    </w:p>
    <w:p w:rsidR="00400EB6" w:rsidRPr="00400EB6" w:rsidRDefault="000E226A" w:rsidP="00575699">
      <w:pPr>
        <w:pStyle w:val="a8"/>
        <w:numPr>
          <w:ilvl w:val="0"/>
          <w:numId w:val="15"/>
        </w:numPr>
        <w:tabs>
          <w:tab w:val="left" w:pos="851"/>
        </w:tabs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поддержка творчески работающих </w:t>
      </w:r>
      <w:r w:rsidR="00B40F86" w:rsidRPr="00744694">
        <w:rPr>
          <w:rFonts w:ascii="Times New Roman" w:eastAsia="Times New Roman" w:hAnsi="Times New Roman"/>
          <w:sz w:val="28"/>
          <w:szCs w:val="28"/>
          <w:lang w:eastAsia="ru-RU"/>
        </w:rPr>
        <w:t>педагогов и подъема престижа учительской профессии</w:t>
      </w:r>
      <w:r w:rsidR="00400EB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0EB6" w:rsidRDefault="00400EB6" w:rsidP="00575699">
      <w:pPr>
        <w:pStyle w:val="a8"/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</w:p>
    <w:p w:rsidR="00C82E44" w:rsidRDefault="00744694" w:rsidP="00575699">
      <w:pPr>
        <w:pStyle w:val="a8"/>
        <w:spacing w:after="0"/>
        <w:ind w:left="0" w:firstLine="851"/>
        <w:jc w:val="center"/>
        <w:textAlignment w:val="baseline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  <w:r w:rsidRPr="00870962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3.УСЛОВИЯ УЧАСТИЯ</w:t>
      </w:r>
    </w:p>
    <w:p w:rsidR="00D73445" w:rsidRPr="00870962" w:rsidRDefault="00D73445" w:rsidP="00575699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</w:p>
    <w:p w:rsidR="00C82E44" w:rsidRPr="00744694" w:rsidRDefault="00C82E44" w:rsidP="00575699">
      <w:pPr>
        <w:pStyle w:val="a8"/>
        <w:widowControl w:val="0"/>
        <w:numPr>
          <w:ilvl w:val="1"/>
          <w:numId w:val="6"/>
        </w:numPr>
        <w:tabs>
          <w:tab w:val="left" w:pos="1489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 w:rsidRPr="0074469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К участию в Конкурсе допускаются педагогические работники образовательных организаций </w:t>
      </w:r>
      <w:r w:rsidR="000E226A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всех уровней и типов</w:t>
      </w:r>
      <w:r w:rsidRPr="0074469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.</w:t>
      </w:r>
    </w:p>
    <w:p w:rsidR="00A05D4C" w:rsidRPr="006078C3" w:rsidRDefault="00C82E44" w:rsidP="00575699">
      <w:pPr>
        <w:widowControl w:val="0"/>
        <w:numPr>
          <w:ilvl w:val="1"/>
          <w:numId w:val="6"/>
        </w:numPr>
        <w:spacing w:after="0"/>
        <w:ind w:left="0" w:firstLine="851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Ограничений по возрасту и педагогическому стажу участников Конкурса нет. </w:t>
      </w:r>
    </w:p>
    <w:p w:rsidR="006B1972" w:rsidRPr="008812CF" w:rsidRDefault="00C82E44" w:rsidP="00575699">
      <w:pPr>
        <w:widowControl w:val="0"/>
        <w:numPr>
          <w:ilvl w:val="1"/>
          <w:numId w:val="6"/>
        </w:numPr>
        <w:spacing w:after="0"/>
        <w:ind w:left="0" w:firstLine="851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8812CF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lastRenderedPageBreak/>
        <w:t xml:space="preserve">Участие может быть только индивидуальным (коллективные заявки </w:t>
      </w:r>
      <w:r w:rsidR="006B1972" w:rsidRPr="008812CF">
        <w:rPr>
          <w:rFonts w:ascii="Times New Roman" w:eastAsia="Times New Roman" w:hAnsi="Times New Roman"/>
          <w:spacing w:val="2"/>
          <w:sz w:val="28"/>
          <w:szCs w:val="28"/>
          <w:lang w:val="tt-RU" w:eastAsia="ru-RU"/>
        </w:rPr>
        <w:t>н</w:t>
      </w:r>
      <w:r w:rsidRPr="008812CF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е рассматриваются).</w:t>
      </w:r>
    </w:p>
    <w:p w:rsidR="006B1972" w:rsidRPr="006078C3" w:rsidRDefault="006B1972" w:rsidP="00575699">
      <w:pPr>
        <w:widowControl w:val="0"/>
        <w:tabs>
          <w:tab w:val="left" w:pos="709"/>
        </w:tabs>
        <w:spacing w:after="0"/>
        <w:ind w:firstLine="851"/>
        <w:jc w:val="both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</w:p>
    <w:p w:rsidR="00C82E44" w:rsidRPr="000913B1" w:rsidRDefault="00C82E44" w:rsidP="00575699">
      <w:pPr>
        <w:widowControl w:val="0"/>
        <w:numPr>
          <w:ilvl w:val="0"/>
          <w:numId w:val="6"/>
        </w:numPr>
        <w:tabs>
          <w:tab w:val="left" w:pos="709"/>
        </w:tabs>
        <w:spacing w:after="0"/>
        <w:ind w:left="0" w:firstLine="851"/>
        <w:jc w:val="center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ПРЕДМЕТ И СОДЕРЖАНИЕ КОНКУРСА</w:t>
      </w:r>
    </w:p>
    <w:p w:rsidR="00B515AA" w:rsidRDefault="00C82E44" w:rsidP="00575699">
      <w:pPr>
        <w:widowControl w:val="0"/>
        <w:numPr>
          <w:ilvl w:val="1"/>
          <w:numId w:val="6"/>
        </w:numPr>
        <w:tabs>
          <w:tab w:val="left" w:pos="851"/>
        </w:tabs>
        <w:spacing w:after="0"/>
        <w:ind w:left="0"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bCs/>
          <w:sz w:val="28"/>
          <w:szCs w:val="28"/>
          <w:lang w:eastAsia="ru-RU"/>
        </w:rPr>
        <w:t>Предметом Конкурса</w:t>
      </w: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</w:t>
      </w:r>
      <w:r w:rsidR="00FC0F6D" w:rsidRPr="006078C3">
        <w:rPr>
          <w:rFonts w:ascii="Times New Roman" w:eastAsia="Times New Roman" w:hAnsi="Times New Roman"/>
          <w:sz w:val="28"/>
          <w:szCs w:val="28"/>
          <w:lang w:eastAsia="ru-RU"/>
        </w:rPr>
        <w:t>авторские разработки</w:t>
      </w:r>
      <w:r w:rsidR="0063530A" w:rsidRPr="006078C3">
        <w:rPr>
          <w:rFonts w:ascii="Times New Roman" w:eastAsia="Times New Roman" w:hAnsi="Times New Roman"/>
          <w:sz w:val="28"/>
          <w:szCs w:val="28"/>
          <w:lang w:val="tt-RU" w:eastAsia="ru-RU"/>
        </w:rPr>
        <w:t>, по следующим</w:t>
      </w: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номинациям: </w:t>
      </w:r>
    </w:p>
    <w:p w:rsidR="00C534A5" w:rsidRPr="00FF50D7" w:rsidRDefault="00763712" w:rsidP="00575699">
      <w:pPr>
        <w:tabs>
          <w:tab w:val="left" w:pos="851"/>
        </w:tabs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F50D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745D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72162" w:rsidRPr="00FF50D7">
        <w:rPr>
          <w:rFonts w:ascii="Times New Roman" w:eastAsia="Times New Roman" w:hAnsi="Times New Roman"/>
          <w:sz w:val="28"/>
          <w:szCs w:val="28"/>
          <w:lang w:eastAsia="ru-RU"/>
        </w:rPr>
        <w:t>Дошкольное образование</w:t>
      </w:r>
      <w:r w:rsidR="00400EB6" w:rsidRPr="00FF50D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F50D7" w:rsidRPr="00E745DB" w:rsidRDefault="00FF50D7" w:rsidP="00575699">
      <w:pPr>
        <w:widowControl w:val="0"/>
        <w:tabs>
          <w:tab w:val="left" w:pos="851"/>
        </w:tabs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45DB">
        <w:rPr>
          <w:rFonts w:ascii="Times New Roman" w:eastAsia="Times New Roman" w:hAnsi="Times New Roman"/>
          <w:sz w:val="28"/>
          <w:szCs w:val="28"/>
          <w:lang w:val="tt-RU" w:eastAsia="ru-RU"/>
        </w:rPr>
        <w:t>2.</w:t>
      </w:r>
      <w:r w:rsidR="00E745DB">
        <w:rPr>
          <w:rFonts w:ascii="Times New Roman" w:eastAsia="Times New Roman" w:hAnsi="Times New Roman"/>
          <w:sz w:val="28"/>
          <w:szCs w:val="28"/>
          <w:lang w:val="tt-RU" w:eastAsia="ru-RU"/>
        </w:rPr>
        <w:tab/>
      </w:r>
      <w:r w:rsidR="00A72162" w:rsidRPr="00E745DB">
        <w:rPr>
          <w:rFonts w:ascii="Times New Roman" w:eastAsia="Times New Roman" w:hAnsi="Times New Roman"/>
          <w:sz w:val="28"/>
          <w:szCs w:val="28"/>
          <w:lang w:val="tt-RU" w:eastAsia="ru-RU"/>
        </w:rPr>
        <w:t>Начальное об</w:t>
      </w:r>
      <w:proofErr w:type="spellStart"/>
      <w:r w:rsidR="00415CDA" w:rsidRPr="00E745DB">
        <w:rPr>
          <w:rFonts w:ascii="Times New Roman" w:eastAsia="Times New Roman" w:hAnsi="Times New Roman"/>
          <w:sz w:val="28"/>
          <w:szCs w:val="28"/>
          <w:lang w:eastAsia="ru-RU"/>
        </w:rPr>
        <w:t>щее</w:t>
      </w:r>
      <w:proofErr w:type="spellEnd"/>
      <w:r w:rsidR="00415CDA" w:rsidRPr="00E745DB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образование;</w:t>
      </w:r>
    </w:p>
    <w:p w:rsidR="00FF50D7" w:rsidRPr="00FF50D7" w:rsidRDefault="00FF50D7" w:rsidP="00575699">
      <w:pPr>
        <w:widowControl w:val="0"/>
        <w:tabs>
          <w:tab w:val="left" w:pos="851"/>
        </w:tabs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tt-RU"/>
        </w:rPr>
        <w:t>3.</w:t>
      </w:r>
      <w:r w:rsidR="00E745DB">
        <w:rPr>
          <w:rFonts w:ascii="Times New Roman" w:hAnsi="Times New Roman"/>
          <w:color w:val="000000"/>
          <w:sz w:val="28"/>
          <w:szCs w:val="28"/>
          <w:lang w:val="tt-RU"/>
        </w:rPr>
        <w:tab/>
      </w:r>
      <w:r w:rsidR="00A72162" w:rsidRPr="00FF50D7">
        <w:rPr>
          <w:rFonts w:ascii="Times New Roman" w:hAnsi="Times New Roman"/>
          <w:color w:val="000000"/>
          <w:sz w:val="28"/>
          <w:szCs w:val="28"/>
          <w:lang w:val="tt-RU"/>
        </w:rPr>
        <w:t>О</w:t>
      </w:r>
      <w:proofErr w:type="spellStart"/>
      <w:r w:rsidR="00A72162" w:rsidRPr="00FF50D7">
        <w:rPr>
          <w:rFonts w:ascii="Times New Roman" w:hAnsi="Times New Roman"/>
          <w:color w:val="000000"/>
          <w:sz w:val="28"/>
          <w:szCs w:val="28"/>
        </w:rPr>
        <w:t>сновное</w:t>
      </w:r>
      <w:proofErr w:type="spellEnd"/>
      <w:r w:rsidR="00A72162" w:rsidRPr="00FF50D7">
        <w:rPr>
          <w:rFonts w:ascii="Times New Roman" w:hAnsi="Times New Roman"/>
          <w:color w:val="000000"/>
          <w:sz w:val="28"/>
          <w:szCs w:val="28"/>
        </w:rPr>
        <w:t xml:space="preserve"> общее образование, среднее общее образование</w:t>
      </w:r>
      <w:r w:rsidR="00A72162" w:rsidRPr="00FF50D7">
        <w:rPr>
          <w:rFonts w:ascii="Times New Roman" w:hAnsi="Times New Roman"/>
          <w:color w:val="000000"/>
          <w:sz w:val="28"/>
          <w:szCs w:val="28"/>
          <w:lang w:val="tt-RU"/>
        </w:rPr>
        <w:t>:</w:t>
      </w:r>
    </w:p>
    <w:p w:rsidR="00B20F7C" w:rsidRPr="00FF50D7" w:rsidRDefault="00777887" w:rsidP="00575699">
      <w:pPr>
        <w:pStyle w:val="a8"/>
        <w:widowControl w:val="0"/>
        <w:numPr>
          <w:ilvl w:val="1"/>
          <w:numId w:val="11"/>
        </w:numPr>
        <w:tabs>
          <w:tab w:val="left" w:pos="851"/>
        </w:tabs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50D7">
        <w:rPr>
          <w:rFonts w:ascii="Times New Roman" w:hAnsi="Times New Roman"/>
          <w:color w:val="000000"/>
          <w:sz w:val="28"/>
          <w:szCs w:val="28"/>
        </w:rPr>
        <w:t xml:space="preserve">Филологический цикл </w:t>
      </w:r>
      <w:r w:rsidR="00B20F7C" w:rsidRPr="00FF50D7">
        <w:rPr>
          <w:rFonts w:ascii="Times New Roman" w:hAnsi="Times New Roman"/>
          <w:color w:val="000000"/>
          <w:sz w:val="28"/>
          <w:szCs w:val="28"/>
        </w:rPr>
        <w:t>(русский</w:t>
      </w:r>
      <w:r w:rsidR="0063530A" w:rsidRPr="00FF50D7">
        <w:rPr>
          <w:rFonts w:ascii="Times New Roman" w:hAnsi="Times New Roman"/>
          <w:color w:val="000000"/>
          <w:sz w:val="28"/>
          <w:szCs w:val="28"/>
        </w:rPr>
        <w:t xml:space="preserve"> язык и литература, татарский языки литература, </w:t>
      </w:r>
      <w:r w:rsidR="00B20F7C" w:rsidRPr="00FF50D7">
        <w:rPr>
          <w:rFonts w:ascii="Times New Roman" w:hAnsi="Times New Roman"/>
          <w:color w:val="000000"/>
          <w:sz w:val="28"/>
          <w:szCs w:val="28"/>
        </w:rPr>
        <w:t>английский</w:t>
      </w:r>
      <w:r w:rsidR="0063530A" w:rsidRPr="00FF50D7">
        <w:rPr>
          <w:rFonts w:ascii="Times New Roman" w:hAnsi="Times New Roman"/>
          <w:color w:val="000000"/>
          <w:sz w:val="28"/>
          <w:szCs w:val="28"/>
        </w:rPr>
        <w:t xml:space="preserve"> язык,</w:t>
      </w:r>
      <w:r w:rsidR="00B20F7C" w:rsidRPr="00FF50D7">
        <w:rPr>
          <w:rFonts w:ascii="Times New Roman" w:hAnsi="Times New Roman"/>
          <w:color w:val="000000"/>
          <w:sz w:val="28"/>
          <w:szCs w:val="28"/>
        </w:rPr>
        <w:t xml:space="preserve"> немецкий язык)</w:t>
      </w:r>
      <w:r w:rsidRPr="00FF50D7">
        <w:rPr>
          <w:rFonts w:ascii="Times New Roman" w:hAnsi="Times New Roman"/>
          <w:color w:val="000000"/>
          <w:sz w:val="28"/>
          <w:szCs w:val="28"/>
        </w:rPr>
        <w:t>;</w:t>
      </w:r>
    </w:p>
    <w:p w:rsidR="00777887" w:rsidRPr="006078C3" w:rsidRDefault="00777887" w:rsidP="00575699">
      <w:pPr>
        <w:pStyle w:val="a8"/>
        <w:numPr>
          <w:ilvl w:val="1"/>
          <w:numId w:val="12"/>
        </w:numPr>
        <w:tabs>
          <w:tab w:val="left" w:pos="851"/>
        </w:tabs>
        <w:spacing w:after="0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078C3">
        <w:rPr>
          <w:rFonts w:ascii="Times New Roman" w:hAnsi="Times New Roman"/>
          <w:color w:val="000000"/>
          <w:sz w:val="28"/>
          <w:szCs w:val="28"/>
        </w:rPr>
        <w:t xml:space="preserve">Естественно-математический цикл (математика, алгебра, геометрия, информатика, физика, </w:t>
      </w: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6078C3">
        <w:rPr>
          <w:rFonts w:ascii="Times New Roman" w:hAnsi="Times New Roman"/>
          <w:color w:val="000000"/>
          <w:sz w:val="28"/>
          <w:szCs w:val="28"/>
        </w:rPr>
        <w:t xml:space="preserve">имия, биология, </w:t>
      </w:r>
      <w:r w:rsidR="00A05D4C" w:rsidRPr="006078C3">
        <w:rPr>
          <w:rFonts w:ascii="Times New Roman" w:hAnsi="Times New Roman"/>
          <w:color w:val="000000"/>
          <w:sz w:val="28"/>
          <w:szCs w:val="28"/>
        </w:rPr>
        <w:t>география</w:t>
      </w:r>
      <w:r w:rsidRPr="006078C3">
        <w:rPr>
          <w:rFonts w:ascii="Times New Roman" w:hAnsi="Times New Roman"/>
          <w:color w:val="000000"/>
          <w:sz w:val="28"/>
          <w:szCs w:val="28"/>
        </w:rPr>
        <w:t>)</w:t>
      </w:r>
      <w:r w:rsidR="00A05D4C" w:rsidRPr="006078C3">
        <w:rPr>
          <w:rFonts w:ascii="Times New Roman" w:hAnsi="Times New Roman"/>
          <w:color w:val="000000"/>
          <w:sz w:val="28"/>
          <w:szCs w:val="28"/>
        </w:rPr>
        <w:t>;</w:t>
      </w:r>
    </w:p>
    <w:p w:rsidR="007B35AE" w:rsidRPr="006078C3" w:rsidRDefault="007B35AE" w:rsidP="00575699">
      <w:pPr>
        <w:pStyle w:val="a8"/>
        <w:numPr>
          <w:ilvl w:val="1"/>
          <w:numId w:val="12"/>
        </w:numPr>
        <w:tabs>
          <w:tab w:val="left" w:pos="851"/>
        </w:tabs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hAnsi="Times New Roman"/>
          <w:color w:val="000000"/>
          <w:sz w:val="28"/>
          <w:szCs w:val="28"/>
        </w:rPr>
        <w:t>Социально-гуманитарный цикл (</w:t>
      </w:r>
      <w:r w:rsidR="00A05D4C" w:rsidRPr="006078C3">
        <w:rPr>
          <w:rFonts w:ascii="Times New Roman" w:hAnsi="Times New Roman"/>
          <w:color w:val="000000"/>
          <w:sz w:val="28"/>
          <w:szCs w:val="28"/>
        </w:rPr>
        <w:t>история, обществознание</w:t>
      </w:r>
      <w:r w:rsidRPr="006078C3">
        <w:rPr>
          <w:rFonts w:ascii="Times New Roman" w:hAnsi="Times New Roman"/>
          <w:color w:val="000000"/>
          <w:sz w:val="28"/>
          <w:szCs w:val="28"/>
        </w:rPr>
        <w:t>)</w:t>
      </w:r>
      <w:r w:rsidR="00A05D4C" w:rsidRPr="006078C3">
        <w:rPr>
          <w:rFonts w:ascii="Times New Roman" w:hAnsi="Times New Roman"/>
          <w:color w:val="000000"/>
          <w:sz w:val="28"/>
          <w:szCs w:val="28"/>
        </w:rPr>
        <w:t>;</w:t>
      </w:r>
    </w:p>
    <w:p w:rsidR="00A05D4C" w:rsidRPr="006078C3" w:rsidRDefault="008C242B" w:rsidP="00575699">
      <w:pPr>
        <w:pStyle w:val="a8"/>
        <w:numPr>
          <w:ilvl w:val="1"/>
          <w:numId w:val="12"/>
        </w:numPr>
        <w:tabs>
          <w:tab w:val="left" w:pos="851"/>
        </w:tabs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Художественно-эстетическийцикл </w:t>
      </w:r>
      <w:r w:rsidR="00A05D4C" w:rsidRPr="006078C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искусство, </w:t>
      </w:r>
      <w:r w:rsidR="00A05D4C" w:rsidRPr="006078C3">
        <w:rPr>
          <w:rFonts w:ascii="Times New Roman" w:eastAsia="Times New Roman" w:hAnsi="Times New Roman"/>
          <w:sz w:val="28"/>
          <w:szCs w:val="28"/>
          <w:lang w:eastAsia="ru-RU"/>
        </w:rPr>
        <w:t>ИЗО, музыка, технология);</w:t>
      </w:r>
    </w:p>
    <w:p w:rsidR="00A05D4C" w:rsidRPr="00415CDA" w:rsidRDefault="008C242B" w:rsidP="00575699">
      <w:pPr>
        <w:pStyle w:val="a8"/>
        <w:numPr>
          <w:ilvl w:val="1"/>
          <w:numId w:val="12"/>
        </w:numPr>
        <w:tabs>
          <w:tab w:val="left" w:pos="851"/>
        </w:tabs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Спортивно-оздоровительный</w:t>
      </w:r>
      <w:r w:rsidR="00A05D4C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 цикл (физическая культура, основы безопасности жизнедеятельности)</w:t>
      </w:r>
      <w:r w:rsidR="00400EB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2" w:name="_Hlk52364560"/>
    </w:p>
    <w:bookmarkEnd w:id="2"/>
    <w:p w:rsidR="00C82E44" w:rsidRPr="004408BA" w:rsidRDefault="00C82E44" w:rsidP="00575699">
      <w:pPr>
        <w:pStyle w:val="a8"/>
        <w:widowControl w:val="0"/>
        <w:numPr>
          <w:ilvl w:val="1"/>
          <w:numId w:val="3"/>
        </w:numPr>
        <w:tabs>
          <w:tab w:val="left" w:pos="851"/>
        </w:tabs>
        <w:spacing w:after="0"/>
        <w:ind w:firstLine="851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</w:pPr>
      <w:r w:rsidRPr="004408BA">
        <w:rPr>
          <w:rFonts w:ascii="Times New Roman" w:eastAsia="Times New Roman" w:hAnsi="Times New Roman"/>
          <w:sz w:val="28"/>
          <w:szCs w:val="28"/>
          <w:lang w:eastAsia="ru-RU"/>
        </w:rPr>
        <w:t>Конкурсные ра</w:t>
      </w:r>
      <w:r w:rsidR="0068170D">
        <w:rPr>
          <w:rFonts w:ascii="Times New Roman" w:eastAsia="Times New Roman" w:hAnsi="Times New Roman"/>
          <w:sz w:val="28"/>
          <w:szCs w:val="28"/>
          <w:lang w:eastAsia="ru-RU"/>
        </w:rPr>
        <w:t>боты</w:t>
      </w:r>
      <w:r w:rsidRPr="004408BA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должны быть </w:t>
      </w:r>
      <w:r w:rsidRPr="004408BA">
        <w:rPr>
          <w:rFonts w:ascii="Times New Roman" w:eastAsia="Times New Roman" w:hAnsi="Times New Roman"/>
          <w:b/>
          <w:sz w:val="28"/>
          <w:szCs w:val="28"/>
          <w:lang w:eastAsia="ru-RU"/>
        </w:rPr>
        <w:t>авторскими и проверяются на плагиат.</w:t>
      </w:r>
    </w:p>
    <w:p w:rsidR="00C82E44" w:rsidRPr="006078C3" w:rsidRDefault="00C82E44" w:rsidP="00575699">
      <w:pPr>
        <w:widowControl w:val="0"/>
        <w:numPr>
          <w:ilvl w:val="1"/>
          <w:numId w:val="3"/>
        </w:numPr>
        <w:spacing w:after="0"/>
        <w:ind w:firstLine="851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Материалы на Конкурс должны быть представлены в электронном виде.</w:t>
      </w:r>
    </w:p>
    <w:p w:rsidR="008812CF" w:rsidRPr="00C536EB" w:rsidRDefault="008812CF" w:rsidP="00575699">
      <w:pPr>
        <w:pStyle w:val="a8"/>
        <w:widowControl w:val="0"/>
        <w:tabs>
          <w:tab w:val="left" w:pos="743"/>
        </w:tabs>
        <w:spacing w:after="0"/>
        <w:ind w:left="0"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C536E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5.ПОРЯДОК ПРОВЕДЕНИЯ КОНКУРСА</w:t>
      </w:r>
    </w:p>
    <w:p w:rsidR="00C82E44" w:rsidRPr="006078C3" w:rsidRDefault="00C82E44" w:rsidP="00575699">
      <w:pPr>
        <w:widowControl w:val="0"/>
        <w:tabs>
          <w:tab w:val="left" w:pos="743"/>
        </w:tabs>
        <w:spacing w:after="0"/>
        <w:ind w:firstLine="851"/>
        <w:contextualSpacing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404401" w:rsidRPr="004408BA" w:rsidRDefault="00404401" w:rsidP="00575699">
      <w:pPr>
        <w:pStyle w:val="a8"/>
        <w:widowControl w:val="0"/>
        <w:numPr>
          <w:ilvl w:val="1"/>
          <w:numId w:val="4"/>
        </w:numPr>
        <w:tabs>
          <w:tab w:val="left" w:pos="709"/>
        </w:tabs>
        <w:spacing w:after="0"/>
        <w:ind w:left="0" w:firstLine="851"/>
        <w:jc w:val="both"/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</w:pPr>
      <w:r w:rsidRPr="004408BA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Конкурс проводится в три этапа:</w:t>
      </w:r>
    </w:p>
    <w:p w:rsidR="00404401" w:rsidRPr="0026767B" w:rsidRDefault="00404401" w:rsidP="00575699">
      <w:pPr>
        <w:widowControl w:val="0"/>
        <w:tabs>
          <w:tab w:val="left" w:pos="284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26767B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>1 этап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– </w:t>
      </w:r>
      <w:r w:rsidR="007C1C3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17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.</w:t>
      </w:r>
      <w:r w:rsidR="006271C9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0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1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.202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г. – </w:t>
      </w:r>
      <w:r w:rsidR="0026767B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17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02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.202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г. </w:t>
      </w:r>
      <w:r w:rsidR="0003516F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–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прием конкурсных материалов;</w:t>
      </w:r>
    </w:p>
    <w:p w:rsidR="00404401" w:rsidRPr="0026767B" w:rsidRDefault="00404401" w:rsidP="00575699">
      <w:pPr>
        <w:widowControl w:val="0"/>
        <w:tabs>
          <w:tab w:val="left" w:pos="284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26767B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>2 этап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– </w:t>
      </w:r>
      <w:r w:rsidR="0026767B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</w:t>
      </w:r>
      <w:r w:rsidR="007C1C3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1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02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.202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г. </w:t>
      </w:r>
      <w:r w:rsidR="0003516F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–</w:t>
      </w:r>
      <w:r w:rsidR="0026767B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28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02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.202</w:t>
      </w:r>
      <w:r w:rsidR="0082166E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г. </w:t>
      </w:r>
      <w:r w:rsidR="0003516F"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–</w:t>
      </w:r>
      <w:r w:rsidRPr="0026767B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работа экспертной комиссии Конкурса;</w:t>
      </w:r>
    </w:p>
    <w:p w:rsidR="00404401" w:rsidRPr="00575699" w:rsidRDefault="00404401" w:rsidP="00575699">
      <w:pPr>
        <w:pStyle w:val="a8"/>
        <w:widowControl w:val="0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575699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этап </w:t>
      </w:r>
      <w:r w:rsidR="005E6BCC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–</w:t>
      </w:r>
      <w:r w:rsidR="0026767B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04</w:t>
      </w:r>
      <w:r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  <w:r w:rsidR="007C1C3E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0</w:t>
      </w:r>
      <w:r w:rsidR="0026767B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3</w:t>
      </w:r>
      <w:r w:rsidR="006271C9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  <w:r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202</w:t>
      </w:r>
      <w:r w:rsidR="007C1C3E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2</w:t>
      </w:r>
      <w:r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г. </w:t>
      </w:r>
      <w:r w:rsidR="0003516F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  <w:lang w:val="tt-RU"/>
        </w:rPr>
        <w:t>–</w:t>
      </w:r>
      <w:r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подведение итогов Конкурса.</w:t>
      </w:r>
    </w:p>
    <w:p w:rsidR="00C60522" w:rsidRPr="00575699" w:rsidRDefault="00575699" w:rsidP="00575699">
      <w:pPr>
        <w:pStyle w:val="a8"/>
        <w:widowControl w:val="0"/>
        <w:numPr>
          <w:ilvl w:val="1"/>
          <w:numId w:val="4"/>
        </w:numPr>
        <w:tabs>
          <w:tab w:val="left" w:pos="1262"/>
        </w:tabs>
        <w:spacing w:after="0"/>
        <w:ind w:left="0" w:firstLine="851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  <w:r w:rsidRPr="00575699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Р</w:t>
      </w:r>
      <w:r w:rsidR="00404401" w:rsidRPr="00575699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езультаты конкурса</w:t>
      </w:r>
      <w:r w:rsidR="000258C0" w:rsidRPr="00575699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, </w:t>
      </w:r>
      <w:r w:rsidR="000258C0"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дипломы и сертификаты победителей и участников Конкурса </w:t>
      </w:r>
      <w:bookmarkStart w:id="3" w:name="_Hlk535488915"/>
      <w:r w:rsidR="000258C0"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формате </w:t>
      </w:r>
      <w:r w:rsidR="000258C0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  <w:lang w:val="en-US"/>
        </w:rPr>
        <w:t>PDF</w:t>
      </w:r>
      <w:bookmarkEnd w:id="3"/>
      <w:r w:rsidR="00233F25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 xml:space="preserve"> </w:t>
      </w:r>
      <w:r w:rsidR="00404401" w:rsidRPr="00575699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будут </w:t>
      </w:r>
      <w:r w:rsidR="00404401"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размещены</w:t>
      </w:r>
      <w:r w:rsidR="00233F2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C1C3E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1</w:t>
      </w:r>
      <w:r w:rsidR="0026767B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1</w:t>
      </w:r>
      <w:r w:rsidR="00404401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.</w:t>
      </w:r>
      <w:r w:rsidR="007C1C3E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0</w:t>
      </w:r>
      <w:r w:rsidR="0026767B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3</w:t>
      </w:r>
      <w:r w:rsidR="00404401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.20</w:t>
      </w:r>
      <w:r w:rsidR="0068170D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2</w:t>
      </w:r>
      <w:r w:rsidR="007C1C3E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2</w:t>
      </w:r>
      <w:r w:rsidR="00404401" w:rsidRPr="00575699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>г.</w:t>
      </w:r>
      <w:r w:rsidR="00233F25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 xml:space="preserve"> </w:t>
      </w:r>
      <w:r w:rsidR="00404401"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 w:rsidR="00E020C0"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официальном </w:t>
      </w:r>
      <w:r w:rsidR="00404401"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сайте </w:t>
      </w:r>
      <w:r w:rsidR="00E020C0" w:rsidRPr="00575699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Академии:  </w:t>
      </w:r>
      <w:hyperlink r:id="rId7" w:history="1">
        <w:r w:rsidR="00C60522" w:rsidRPr="00575699">
          <w:rPr>
            <w:rStyle w:val="a5"/>
            <w:rFonts w:ascii="Times New Roman" w:hAnsi="Times New Roman"/>
            <w:sz w:val="28"/>
            <w:szCs w:val="28"/>
          </w:rPr>
          <w:t>http://www.antat.ru</w:t>
        </w:r>
      </w:hyperlink>
      <w:r w:rsidR="00C60522" w:rsidRPr="00575699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9D738A" w:rsidRPr="0068170D" w:rsidRDefault="009D738A" w:rsidP="00575699">
      <w:pPr>
        <w:widowControl w:val="0"/>
        <w:numPr>
          <w:ilvl w:val="1"/>
          <w:numId w:val="4"/>
        </w:numPr>
        <w:tabs>
          <w:tab w:val="left" w:pos="0"/>
        </w:tabs>
        <w:spacing w:after="0"/>
        <w:ind w:left="0"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Для участия в Конкурсе необходимо</w:t>
      </w:r>
      <w:r w:rsidRPr="0068170D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оплатить организационный взнос в размере </w:t>
      </w:r>
      <w:r w:rsidR="007C75DC" w:rsidRPr="00400EB6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60</w:t>
      </w:r>
      <w:r w:rsidRPr="00400EB6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0 (</w:t>
      </w:r>
      <w:r w:rsidR="007C75DC" w:rsidRPr="00400EB6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шестьсот</w:t>
      </w:r>
      <w:r w:rsidRPr="00400EB6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) руб</w:t>
      </w:r>
      <w:r w:rsidRPr="0068170D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 (квитанция для оплаты см. Приложение 2)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404401" w:rsidRPr="00404401" w:rsidRDefault="00404401" w:rsidP="00575699">
      <w:pPr>
        <w:widowControl w:val="0"/>
        <w:numPr>
          <w:ilvl w:val="1"/>
          <w:numId w:val="4"/>
        </w:numPr>
        <w:tabs>
          <w:tab w:val="left" w:pos="851"/>
        </w:tabs>
        <w:spacing w:after="0"/>
        <w:ind w:left="0"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Участники 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Конкурса</w:t>
      </w:r>
      <w:r w:rsidR="00233F25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в срок </w:t>
      </w:r>
      <w:r w:rsidRPr="00447734">
        <w:rPr>
          <w:rFonts w:ascii="Times New Roman" w:eastAsia="Courier New" w:hAnsi="Times New Roman"/>
          <w:color w:val="000000"/>
          <w:spacing w:val="2"/>
          <w:sz w:val="28"/>
          <w:szCs w:val="28"/>
        </w:rPr>
        <w:t xml:space="preserve">до </w:t>
      </w:r>
      <w:r w:rsidR="00447734" w:rsidRPr="00447734">
        <w:rPr>
          <w:rFonts w:ascii="Times New Roman" w:eastAsia="Courier New" w:hAnsi="Times New Roman"/>
          <w:color w:val="000000"/>
          <w:spacing w:val="2"/>
          <w:sz w:val="28"/>
          <w:szCs w:val="28"/>
        </w:rPr>
        <w:t>1</w:t>
      </w:r>
      <w:r w:rsidR="00BA6309" w:rsidRPr="00447734">
        <w:rPr>
          <w:rFonts w:ascii="Times New Roman" w:eastAsia="Courier New" w:hAnsi="Times New Roman"/>
          <w:spacing w:val="2"/>
          <w:sz w:val="28"/>
          <w:szCs w:val="28"/>
          <w:lang w:val="tt-RU"/>
        </w:rPr>
        <w:t>7</w:t>
      </w:r>
      <w:r w:rsidR="00233F25">
        <w:rPr>
          <w:rFonts w:ascii="Times New Roman" w:eastAsia="Courier New" w:hAnsi="Times New Roman"/>
          <w:spacing w:val="2"/>
          <w:sz w:val="28"/>
          <w:szCs w:val="28"/>
          <w:lang w:val="tt-RU"/>
        </w:rPr>
        <w:t xml:space="preserve"> </w:t>
      </w:r>
      <w:r w:rsidR="00447734" w:rsidRPr="00447734">
        <w:rPr>
          <w:rFonts w:ascii="Times New Roman" w:eastAsia="Courier New" w:hAnsi="Times New Roman"/>
          <w:spacing w:val="2"/>
          <w:sz w:val="28"/>
          <w:szCs w:val="28"/>
          <w:lang w:val="tt-RU"/>
        </w:rPr>
        <w:t>февраля</w:t>
      </w:r>
      <w:r w:rsidRPr="00447734">
        <w:rPr>
          <w:rFonts w:ascii="Times New Roman" w:eastAsia="Courier New" w:hAnsi="Times New Roman"/>
          <w:spacing w:val="2"/>
          <w:sz w:val="28"/>
          <w:szCs w:val="28"/>
        </w:rPr>
        <w:t xml:space="preserve"> 202</w:t>
      </w:r>
      <w:r w:rsidR="00BA6309" w:rsidRPr="00447734">
        <w:rPr>
          <w:rFonts w:ascii="Times New Roman" w:eastAsia="Courier New" w:hAnsi="Times New Roman"/>
          <w:spacing w:val="2"/>
          <w:sz w:val="28"/>
          <w:szCs w:val="28"/>
        </w:rPr>
        <w:t>1</w:t>
      </w:r>
      <w:r w:rsidRPr="006078C3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 года 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заполняют анкету по ссылке</w:t>
      </w:r>
      <w:r w:rsid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: </w:t>
      </w:r>
      <w:hyperlink r:id="rId8" w:history="1">
        <w:r w:rsidR="00E020C0" w:rsidRPr="006D43EF">
          <w:rPr>
            <w:rStyle w:val="a5"/>
            <w:rFonts w:ascii="Times New Roman" w:eastAsia="Courier New" w:hAnsi="Times New Roman"/>
            <w:b/>
            <w:spacing w:val="2"/>
            <w:sz w:val="28"/>
            <w:szCs w:val="28"/>
            <w:shd w:val="clear" w:color="auto" w:fill="FFFFFF"/>
          </w:rPr>
          <w:t>https://forms.gle/QnWdf9Mh3Ljyiiat6</w:t>
        </w:r>
      </w:hyperlink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, </w:t>
      </w:r>
      <w:r w:rsidR="000258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там же 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прикрепляют сканированный вариант или фото оплаченной квитанции (организационный взнос в размере </w:t>
      </w:r>
      <w:r w:rsidR="003C67E8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600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(</w:t>
      </w:r>
      <w:r w:rsidR="003C67E8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шест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ьсот) руб. (квитанция для оплаты см. Приложение 2) и </w:t>
      </w:r>
      <w:r w:rsidRPr="00FD6C3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прикрепляют конкурсный материал (методическую разработку).</w:t>
      </w:r>
      <w:r w:rsidR="00233F25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Для отправки необходимо нажать кнопку 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«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Отправить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»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, в противном случае, ответы не 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сохранятся</w:t>
      </w:r>
      <w:r w:rsidRPr="0040440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BE7118" w:rsidRPr="000913B1" w:rsidRDefault="00C82E44" w:rsidP="00575699">
      <w:pPr>
        <w:pStyle w:val="a8"/>
        <w:widowControl w:val="0"/>
        <w:numPr>
          <w:ilvl w:val="1"/>
          <w:numId w:val="4"/>
        </w:numPr>
        <w:spacing w:after="0"/>
        <w:ind w:left="0" w:firstLine="851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0913B1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Присланные на Конкурс работы не возвращаются, рецензии авторам не выдаются, апелляции не принимаются.</w:t>
      </w:r>
      <w:r w:rsidR="000C31C6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7C1C3E"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Рецензию на авторский </w:t>
      </w:r>
      <w:r w:rsidR="007C1C3E"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lastRenderedPageBreak/>
        <w:t>методический материал можно получить в особом порядке, на внебюджетной основе. Д</w:t>
      </w:r>
      <w:r w:rsidR="00BE7118"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ополнительную информацию по </w:t>
      </w:r>
      <w:r w:rsidR="007C1C3E"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вопросам получения </w:t>
      </w:r>
      <w:r w:rsidR="000C31C6"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>рецензии можно</w:t>
      </w:r>
      <w:r w:rsidR="00BE7118" w:rsidRPr="000913B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получить по телефону</w:t>
      </w:r>
      <w:r w:rsidR="007C1C3E" w:rsidRPr="000913B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0913B1" w:rsidRPr="000913B1">
        <w:rPr>
          <w:rFonts w:ascii="Times New Roman" w:hAnsi="Times New Roman"/>
          <w:sz w:val="28"/>
          <w:szCs w:val="28"/>
          <w:shd w:val="clear" w:color="auto" w:fill="FFFFFF"/>
        </w:rPr>
        <w:t>8</w:t>
      </w:r>
      <w:r w:rsidR="000913B1">
        <w:rPr>
          <w:rFonts w:ascii="Times New Roman" w:hAnsi="Times New Roman"/>
          <w:sz w:val="28"/>
          <w:szCs w:val="28"/>
          <w:shd w:val="clear" w:color="auto" w:fill="FFFFFF"/>
        </w:rPr>
        <w:t xml:space="preserve"> (843) </w:t>
      </w:r>
      <w:r w:rsidR="000913B1" w:rsidRPr="000913B1">
        <w:rPr>
          <w:rFonts w:ascii="Times New Roman" w:hAnsi="Times New Roman"/>
          <w:sz w:val="28"/>
          <w:szCs w:val="28"/>
          <w:shd w:val="clear" w:color="auto" w:fill="FFFFFF"/>
        </w:rPr>
        <w:t>292</w:t>
      </w:r>
      <w:r w:rsidR="000913B1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0913B1" w:rsidRPr="000913B1">
        <w:rPr>
          <w:rFonts w:ascii="Times New Roman" w:hAnsi="Times New Roman"/>
          <w:sz w:val="28"/>
          <w:szCs w:val="28"/>
          <w:shd w:val="clear" w:color="auto" w:fill="FFFFFF"/>
        </w:rPr>
        <w:t>58</w:t>
      </w:r>
      <w:r w:rsidR="000913B1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0913B1" w:rsidRPr="000913B1">
        <w:rPr>
          <w:rFonts w:ascii="Times New Roman" w:hAnsi="Times New Roman"/>
          <w:sz w:val="28"/>
          <w:szCs w:val="28"/>
          <w:shd w:val="clear" w:color="auto" w:fill="FFFFFF"/>
        </w:rPr>
        <w:t>16</w:t>
      </w:r>
      <w:r w:rsidR="000913B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971C8" w:rsidRPr="006078C3" w:rsidRDefault="00A971C8" w:rsidP="00575699">
      <w:pPr>
        <w:widowControl w:val="0"/>
        <w:tabs>
          <w:tab w:val="left" w:pos="851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C82E44" w:rsidRPr="00575699" w:rsidRDefault="00C82E44" w:rsidP="00575699">
      <w:pPr>
        <w:pStyle w:val="a8"/>
        <w:numPr>
          <w:ilvl w:val="0"/>
          <w:numId w:val="4"/>
        </w:numPr>
        <w:tabs>
          <w:tab w:val="left" w:pos="851"/>
        </w:tabs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75699">
        <w:rPr>
          <w:rFonts w:ascii="Times New Roman" w:eastAsia="Times New Roman" w:hAnsi="Times New Roman"/>
          <w:bCs/>
          <w:sz w:val="28"/>
          <w:szCs w:val="28"/>
          <w:lang w:eastAsia="ru-RU"/>
        </w:rPr>
        <w:t>ТРЕБОВАНИЯ К КОНКУРСНЫМ МАТЕРИАЛАМ</w:t>
      </w:r>
    </w:p>
    <w:p w:rsidR="00575699" w:rsidRPr="00575699" w:rsidRDefault="00575699" w:rsidP="00575699">
      <w:pPr>
        <w:pStyle w:val="a8"/>
        <w:tabs>
          <w:tab w:val="left" w:pos="851"/>
        </w:tabs>
        <w:spacing w:after="0"/>
        <w:ind w:left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82E44" w:rsidRPr="004408BA" w:rsidRDefault="00E745DB" w:rsidP="00575699">
      <w:pPr>
        <w:pStyle w:val="a8"/>
        <w:widowControl w:val="0"/>
        <w:tabs>
          <w:tab w:val="left" w:pos="851"/>
        </w:tabs>
        <w:spacing w:after="0"/>
        <w:ind w:left="0"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20C0">
        <w:rPr>
          <w:rFonts w:ascii="Times New Roman" w:eastAsia="Times New Roman" w:hAnsi="Times New Roman"/>
          <w:bCs/>
          <w:sz w:val="28"/>
          <w:szCs w:val="28"/>
          <w:lang w:val="tt-RU" w:eastAsia="ru-RU"/>
        </w:rPr>
        <w:t>6.1</w:t>
      </w:r>
      <w:r>
        <w:rPr>
          <w:rFonts w:ascii="Times New Roman" w:eastAsia="Times New Roman" w:hAnsi="Times New Roman"/>
          <w:bCs/>
          <w:sz w:val="28"/>
          <w:szCs w:val="28"/>
          <w:lang w:val="tt-RU" w:eastAsia="ru-RU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val="tt-RU" w:eastAsia="ru-RU"/>
        </w:rPr>
        <w:tab/>
      </w:r>
      <w:r w:rsidR="00C82E44" w:rsidRPr="004408BA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Материалы на Конкурс принимаются в электронном виде.</w:t>
      </w:r>
    </w:p>
    <w:p w:rsidR="00D44FD2" w:rsidRDefault="00166D2D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20C0">
        <w:rPr>
          <w:rFonts w:ascii="Times New Roman" w:eastAsia="Times New Roman" w:hAnsi="Times New Roman"/>
          <w:sz w:val="28"/>
          <w:szCs w:val="28"/>
          <w:lang w:val="tt-RU" w:eastAsia="ru-RU"/>
        </w:rPr>
        <w:t>6.</w:t>
      </w:r>
      <w:r w:rsidR="00BE7118" w:rsidRPr="00E020C0">
        <w:rPr>
          <w:rFonts w:ascii="Times New Roman" w:eastAsia="Times New Roman" w:hAnsi="Times New Roman"/>
          <w:sz w:val="28"/>
          <w:szCs w:val="28"/>
          <w:lang w:val="tt-RU" w:eastAsia="ru-RU"/>
        </w:rPr>
        <w:t>2</w:t>
      </w:r>
      <w:r w:rsidR="004408BA" w:rsidRPr="00E020C0">
        <w:rPr>
          <w:rFonts w:ascii="Times New Roman" w:eastAsia="Times New Roman" w:hAnsi="Times New Roman"/>
          <w:sz w:val="28"/>
          <w:szCs w:val="28"/>
          <w:lang w:val="tt-RU" w:eastAsia="ru-RU"/>
        </w:rPr>
        <w:t>.</w:t>
      </w:r>
      <w:r w:rsidR="00E745DB">
        <w:rPr>
          <w:rFonts w:ascii="Times New Roman" w:eastAsia="Times New Roman" w:hAnsi="Times New Roman"/>
          <w:b/>
          <w:sz w:val="28"/>
          <w:szCs w:val="28"/>
          <w:lang w:val="tt-RU" w:eastAsia="ru-RU"/>
        </w:rPr>
        <w:tab/>
      </w:r>
      <w:r w:rsidR="00D44FD2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Требования к </w:t>
      </w:r>
      <w:r w:rsidR="00536DA4">
        <w:rPr>
          <w:rFonts w:ascii="Times New Roman" w:eastAsia="Times New Roman" w:hAnsi="Times New Roman"/>
          <w:sz w:val="28"/>
          <w:szCs w:val="28"/>
          <w:lang w:eastAsia="ru-RU"/>
        </w:rPr>
        <w:t>оформлению конкурсного материала</w:t>
      </w:r>
      <w:r w:rsidR="007C1C3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36DA4" w:rsidRDefault="00536DA4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Текст оформляется в редакторе </w:t>
      </w:r>
      <w:r w:rsidRPr="006078C3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MSWORD</w:t>
      </w: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>. Поля: верхнее и нижнее – 2 см, левое – 3 см, правое – 1,5 см, абзацный отступ – 1 см. Шрифт – «</w:t>
      </w:r>
      <w:r w:rsidRPr="006078C3">
        <w:rPr>
          <w:rFonts w:ascii="Times New Roman" w:eastAsia="Times New Roman" w:hAnsi="Times New Roman"/>
          <w:sz w:val="28"/>
          <w:szCs w:val="28"/>
          <w:lang w:val="en-US" w:eastAsia="ru-RU"/>
        </w:rPr>
        <w:t>TimesNewRoman</w:t>
      </w: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», кегль – 14, межстрочный интервал – 1,5 строки, выравнивание по ширине. </w:t>
      </w:r>
    </w:p>
    <w:p w:rsidR="00536DA4" w:rsidRDefault="007C1C3E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6.2.1. </w:t>
      </w:r>
      <w:r w:rsidR="00536DA4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536DA4" w:rsidRPr="00536DA4">
        <w:rPr>
          <w:rFonts w:ascii="Times New Roman" w:eastAsia="Times New Roman" w:hAnsi="Times New Roman"/>
          <w:b/>
          <w:sz w:val="28"/>
          <w:szCs w:val="28"/>
          <w:lang w:eastAsia="ru-RU"/>
        </w:rPr>
        <w:t>рок, внеклассное мероприятие</w:t>
      </w:r>
    </w:p>
    <w:p w:rsidR="00820E91" w:rsidRPr="006078C3" w:rsidRDefault="00820E91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>Титульный лист:</w:t>
      </w:r>
    </w:p>
    <w:p w:rsidR="00D44FD2" w:rsidRPr="006078C3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20E91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предмет, тема урока,</w:t>
      </w:r>
      <w:r w:rsidR="009A0CE7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занятия (непосредственной образовательной деятельности)</w:t>
      </w:r>
      <w:r w:rsidR="00217ACC" w:rsidRPr="009A0C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0E91" w:rsidRPr="006078C3">
        <w:rPr>
          <w:rFonts w:ascii="Times New Roman" w:eastAsia="Times New Roman" w:hAnsi="Times New Roman"/>
          <w:sz w:val="28"/>
          <w:szCs w:val="28"/>
          <w:lang w:eastAsia="ru-RU"/>
        </w:rPr>
        <w:t>класс</w:t>
      </w:r>
      <w:r w:rsidR="009A0CE7">
        <w:rPr>
          <w:rFonts w:ascii="Times New Roman" w:eastAsia="Times New Roman" w:hAnsi="Times New Roman"/>
          <w:sz w:val="28"/>
          <w:szCs w:val="28"/>
          <w:lang w:eastAsia="ru-RU"/>
        </w:rPr>
        <w:t>/группа</w:t>
      </w:r>
      <w:r w:rsidR="00D44FD2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D44FD2" w:rsidRPr="006078C3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4408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4FD2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об авторе – </w:t>
      </w:r>
      <w:r w:rsidR="0099502B" w:rsidRPr="006078C3">
        <w:rPr>
          <w:rFonts w:ascii="Times New Roman" w:eastAsia="Times New Roman" w:hAnsi="Times New Roman"/>
          <w:sz w:val="28"/>
          <w:szCs w:val="28"/>
          <w:lang w:eastAsia="ru-RU"/>
        </w:rPr>
        <w:t>ФИО</w:t>
      </w:r>
      <w:r w:rsidR="00D44FD2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9502B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должность, </w:t>
      </w:r>
      <w:r w:rsidR="00D44FD2" w:rsidRPr="006078C3">
        <w:rPr>
          <w:rFonts w:ascii="Times New Roman" w:eastAsia="Times New Roman" w:hAnsi="Times New Roman"/>
          <w:sz w:val="28"/>
          <w:szCs w:val="28"/>
          <w:lang w:eastAsia="ru-RU"/>
        </w:rPr>
        <w:t>место работы, e-</w:t>
      </w:r>
      <w:proofErr w:type="spellStart"/>
      <w:r w:rsidR="00D44FD2" w:rsidRPr="006078C3">
        <w:rPr>
          <w:rFonts w:ascii="Times New Roman" w:eastAsia="Times New Roman" w:hAnsi="Times New Roman"/>
          <w:sz w:val="28"/>
          <w:szCs w:val="28"/>
          <w:lang w:eastAsia="ru-RU"/>
        </w:rPr>
        <w:t>mail</w:t>
      </w:r>
      <w:proofErr w:type="spellEnd"/>
      <w:r w:rsidR="0099502B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20E91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сотовый </w:t>
      </w:r>
      <w:r w:rsidR="0099502B" w:rsidRPr="006078C3">
        <w:rPr>
          <w:rFonts w:ascii="Times New Roman" w:eastAsia="Times New Roman" w:hAnsi="Times New Roman"/>
          <w:sz w:val="28"/>
          <w:szCs w:val="28"/>
          <w:lang w:eastAsia="ru-RU"/>
        </w:rPr>
        <w:t>телефон</w:t>
      </w:r>
      <w:r w:rsidR="00820E91" w:rsidRPr="006078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D5645" w:rsidRDefault="007C1C3E" w:rsidP="00575699">
      <w:pPr>
        <w:widowControl w:val="0"/>
        <w:tabs>
          <w:tab w:val="left" w:pos="851"/>
          <w:tab w:val="left" w:pos="1560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6.2.2.</w:t>
      </w:r>
      <w:r w:rsidR="000C31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6DA4" w:rsidRPr="00536DA4">
        <w:rPr>
          <w:rFonts w:ascii="Times New Roman" w:eastAsia="Times New Roman" w:hAnsi="Times New Roman"/>
          <w:b/>
          <w:sz w:val="28"/>
          <w:szCs w:val="28"/>
          <w:lang w:eastAsia="ru-RU"/>
        </w:rPr>
        <w:t>Мастер-класса по использованию цифрового инструмента в непосредственной образовательной деятельности</w:t>
      </w:r>
      <w:r w:rsidR="008F609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536DA4" w:rsidRPr="006078C3" w:rsidRDefault="00536DA4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>Титульный лист:</w:t>
      </w:r>
    </w:p>
    <w:p w:rsidR="00536DA4" w:rsidRPr="006078C3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536DA4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тема</w:t>
      </w:r>
      <w:r w:rsidR="00536DA4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536DA4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536D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6DA4" w:rsidRPr="006078C3">
        <w:rPr>
          <w:rFonts w:ascii="Times New Roman" w:eastAsia="Times New Roman" w:hAnsi="Times New Roman"/>
          <w:sz w:val="28"/>
          <w:szCs w:val="28"/>
          <w:lang w:eastAsia="ru-RU"/>
        </w:rPr>
        <w:t>сведения об авторе – ФИО, должность, место работы, e-</w:t>
      </w:r>
      <w:proofErr w:type="spellStart"/>
      <w:r w:rsidR="00536DA4" w:rsidRPr="006078C3">
        <w:rPr>
          <w:rFonts w:ascii="Times New Roman" w:eastAsia="Times New Roman" w:hAnsi="Times New Roman"/>
          <w:sz w:val="28"/>
          <w:szCs w:val="28"/>
          <w:lang w:eastAsia="ru-RU"/>
        </w:rPr>
        <w:t>mail</w:t>
      </w:r>
      <w:proofErr w:type="spellEnd"/>
      <w:r w:rsidR="00536DA4" w:rsidRPr="006078C3">
        <w:rPr>
          <w:rFonts w:ascii="Times New Roman" w:eastAsia="Times New Roman" w:hAnsi="Times New Roman"/>
          <w:sz w:val="28"/>
          <w:szCs w:val="28"/>
          <w:lang w:eastAsia="ru-RU"/>
        </w:rPr>
        <w:t>, сотовый телефон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536DA4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6DA4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536DA4">
        <w:rPr>
          <w:rFonts w:ascii="Times New Roman" w:eastAsia="Times New Roman" w:hAnsi="Times New Roman"/>
          <w:sz w:val="28"/>
          <w:szCs w:val="28"/>
          <w:lang w:eastAsia="ru-RU"/>
        </w:rPr>
        <w:t xml:space="preserve"> ссылка на видео материал, размещенный на облаке или диске. Важно!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6DA4">
        <w:rPr>
          <w:rFonts w:ascii="Times New Roman" w:eastAsia="Times New Roman" w:hAnsi="Times New Roman"/>
          <w:sz w:val="28"/>
          <w:szCs w:val="28"/>
          <w:lang w:eastAsia="ru-RU"/>
        </w:rPr>
        <w:t>Ссылка на видеоматериалы не должна иметь ограничений по времени и доступу к конкурсным материалам.</w:t>
      </w:r>
    </w:p>
    <w:p w:rsidR="008F6090" w:rsidRDefault="008F6090" w:rsidP="00575699">
      <w:pPr>
        <w:widowControl w:val="0"/>
        <w:tabs>
          <w:tab w:val="left" w:pos="851"/>
          <w:tab w:val="left" w:pos="1560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6.2.3. </w:t>
      </w:r>
      <w:r w:rsidRPr="008F6090">
        <w:rPr>
          <w:rFonts w:ascii="Times New Roman" w:eastAsia="Times New Roman" w:hAnsi="Times New Roman"/>
          <w:b/>
          <w:sz w:val="28"/>
          <w:szCs w:val="28"/>
          <w:lang w:eastAsia="ru-RU"/>
        </w:rPr>
        <w:t>Цифровой образовательный ресурс.</w:t>
      </w:r>
    </w:p>
    <w:p w:rsidR="008F6090" w:rsidRPr="006078C3" w:rsidRDefault="008F6090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sz w:val="28"/>
          <w:szCs w:val="28"/>
          <w:lang w:eastAsia="ru-RU"/>
        </w:rPr>
        <w:t>Титульный лист:</w:t>
      </w:r>
    </w:p>
    <w:p w:rsidR="008F6090" w:rsidRPr="006078C3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F6090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предмет, тема,</w:t>
      </w:r>
      <w:r w:rsidR="008F6090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занятия (непосредственной образовательной деятельности)</w:t>
      </w:r>
      <w:r w:rsidR="008F6090" w:rsidRPr="009A0C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6090" w:rsidRPr="006078C3">
        <w:rPr>
          <w:rFonts w:ascii="Times New Roman" w:eastAsia="Times New Roman" w:hAnsi="Times New Roman"/>
          <w:sz w:val="28"/>
          <w:szCs w:val="28"/>
          <w:lang w:eastAsia="ru-RU"/>
        </w:rPr>
        <w:t>класс</w:t>
      </w:r>
      <w:r w:rsidR="008F6090">
        <w:rPr>
          <w:rFonts w:ascii="Times New Roman" w:eastAsia="Times New Roman" w:hAnsi="Times New Roman"/>
          <w:sz w:val="28"/>
          <w:szCs w:val="28"/>
          <w:lang w:eastAsia="ru-RU"/>
        </w:rPr>
        <w:t>/группа</w:t>
      </w:r>
      <w:r w:rsidR="008F6090" w:rsidRPr="006078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8F6090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F60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6090" w:rsidRPr="006078C3">
        <w:rPr>
          <w:rFonts w:ascii="Times New Roman" w:eastAsia="Times New Roman" w:hAnsi="Times New Roman"/>
          <w:sz w:val="28"/>
          <w:szCs w:val="28"/>
          <w:lang w:eastAsia="ru-RU"/>
        </w:rPr>
        <w:t>сведения об авторе – ФИО, должность, место работы, e-</w:t>
      </w:r>
      <w:proofErr w:type="spellStart"/>
      <w:r w:rsidR="008F6090" w:rsidRPr="006078C3">
        <w:rPr>
          <w:rFonts w:ascii="Times New Roman" w:eastAsia="Times New Roman" w:hAnsi="Times New Roman"/>
          <w:sz w:val="28"/>
          <w:szCs w:val="28"/>
          <w:lang w:eastAsia="ru-RU"/>
        </w:rPr>
        <w:t>mail</w:t>
      </w:r>
      <w:proofErr w:type="spellEnd"/>
      <w:r w:rsidR="008F6090" w:rsidRPr="006078C3">
        <w:rPr>
          <w:rFonts w:ascii="Times New Roman" w:eastAsia="Times New Roman" w:hAnsi="Times New Roman"/>
          <w:sz w:val="28"/>
          <w:szCs w:val="28"/>
          <w:lang w:eastAsia="ru-RU"/>
        </w:rPr>
        <w:t>, сотовый телефон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F6090" w:rsidRPr="006078C3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F6090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методические рекомендации по использованию ресурса (кратко)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F6090" w:rsidRDefault="000C31C6" w:rsidP="00575699">
      <w:pPr>
        <w:widowControl w:val="0"/>
        <w:tabs>
          <w:tab w:val="left" w:pos="567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F6090">
        <w:rPr>
          <w:rFonts w:ascii="Times New Roman" w:eastAsia="Times New Roman" w:hAnsi="Times New Roman"/>
          <w:sz w:val="28"/>
          <w:szCs w:val="28"/>
          <w:lang w:eastAsia="ru-RU"/>
        </w:rPr>
        <w:t xml:space="preserve"> ссылка на ЦОР, Важно!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6090">
        <w:rPr>
          <w:rFonts w:ascii="Times New Roman" w:eastAsia="Times New Roman" w:hAnsi="Times New Roman"/>
          <w:sz w:val="28"/>
          <w:szCs w:val="28"/>
          <w:lang w:eastAsia="ru-RU"/>
        </w:rPr>
        <w:t>Ссылка на ЦОР не должна иметь ограничений по времени и доступу к конкурсным материалам.</w:t>
      </w:r>
    </w:p>
    <w:p w:rsidR="00536DA4" w:rsidRPr="006078C3" w:rsidRDefault="00536DA4" w:rsidP="00575699">
      <w:pPr>
        <w:widowControl w:val="0"/>
        <w:tabs>
          <w:tab w:val="left" w:pos="851"/>
          <w:tab w:val="left" w:pos="1560"/>
        </w:tabs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2E44" w:rsidRPr="004408BA" w:rsidRDefault="00C82E44" w:rsidP="00575699">
      <w:pPr>
        <w:widowControl w:val="0"/>
        <w:numPr>
          <w:ilvl w:val="0"/>
          <w:numId w:val="5"/>
        </w:numPr>
        <w:spacing w:after="0"/>
        <w:ind w:left="0" w:firstLine="851"/>
        <w:contextualSpacing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4408BA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ПОРЯДОК И РЕГЛАМЕНТ ОЦЕНКИ КОНКУРСНЫХ РАБОТ</w:t>
      </w:r>
    </w:p>
    <w:p w:rsidR="007C7BC0" w:rsidRPr="006078C3" w:rsidRDefault="007C7BC0" w:rsidP="00575699">
      <w:pPr>
        <w:widowControl w:val="0"/>
        <w:spacing w:after="0"/>
        <w:ind w:firstLine="851"/>
        <w:contextualSpacing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C82E44" w:rsidRPr="006078C3" w:rsidRDefault="00C82E44" w:rsidP="00575699">
      <w:pPr>
        <w:widowControl w:val="0"/>
        <w:tabs>
          <w:tab w:val="left" w:pos="0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7.1</w:t>
      </w:r>
      <w:r w:rsidRPr="006078C3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>.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ab/>
        <w:t>Конкурсные работы оцениваются конкурсной комиссией.</w:t>
      </w:r>
    </w:p>
    <w:p w:rsidR="00C82E44" w:rsidRPr="006078C3" w:rsidRDefault="00C82E44" w:rsidP="00575699">
      <w:pPr>
        <w:widowControl w:val="0"/>
        <w:tabs>
          <w:tab w:val="left" w:pos="709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7.2.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ab/>
        <w:t>Конкурсная комиссия создается председателем оргкомитета и утверждается приказом</w:t>
      </w:r>
      <w:r w:rsidR="000C31C6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575699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Академии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C82E44" w:rsidRPr="006078C3" w:rsidRDefault="00C82E44" w:rsidP="00575699">
      <w:pPr>
        <w:widowControl w:val="0"/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7.3.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ab/>
        <w:t xml:space="preserve">В состав </w:t>
      </w:r>
      <w:r w:rsidR="0068170D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экспертн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ой комиссии входят сотрудники </w:t>
      </w:r>
      <w:r w:rsidR="00536DA4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Центра, </w:t>
      </w:r>
      <w:r w:rsidR="00536DA4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lastRenderedPageBreak/>
        <w:t>приглашенные специалисты системы высшего образования, дополнительного профессионального образования, педагоги-практики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:rsidR="00C82E44" w:rsidRPr="006078C3" w:rsidRDefault="00C82E44" w:rsidP="00575699">
      <w:pPr>
        <w:widowControl w:val="0"/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7.4.</w:t>
      </w:r>
      <w:r w:rsidRPr="006078C3">
        <w:rPr>
          <w:rFonts w:ascii="Times New Roman" w:eastAsia="Courier New" w:hAnsi="Times New Roman"/>
          <w:b/>
          <w:color w:val="000000"/>
          <w:spacing w:val="2"/>
          <w:sz w:val="28"/>
          <w:szCs w:val="28"/>
          <w:shd w:val="clear" w:color="auto" w:fill="FFFFFF"/>
        </w:rPr>
        <w:tab/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Победители Конкурса определяются на основе установления соответствия выполняемых ими работ следующим критериям:</w:t>
      </w:r>
    </w:p>
    <w:p w:rsidR="007C7BC0" w:rsidRDefault="007C7BC0" w:rsidP="00575699">
      <w:pPr>
        <w:widowControl w:val="0"/>
        <w:tabs>
          <w:tab w:val="left" w:pos="0"/>
        </w:tabs>
        <w:spacing w:after="0"/>
        <w:ind w:firstLine="851"/>
        <w:contextualSpacing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7371"/>
        <w:gridCol w:w="1837"/>
      </w:tblGrid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85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Критерии оценки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Балл оценки</w:t>
            </w:r>
          </w:p>
        </w:tc>
      </w:tr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spacing w:after="0"/>
              <w:ind w:firstLine="35"/>
              <w:rPr>
                <w:rFonts w:ascii="Times New Roman" w:hAnsi="Times New Roman"/>
                <w:sz w:val="28"/>
                <w:szCs w:val="28"/>
              </w:rPr>
            </w:pPr>
            <w:r w:rsidRPr="000A1562">
              <w:rPr>
                <w:rFonts w:ascii="Times New Roman" w:hAnsi="Times New Roman"/>
                <w:sz w:val="28"/>
                <w:szCs w:val="28"/>
              </w:rPr>
              <w:t xml:space="preserve">Актуальность и оригинальность замысла </w:t>
            </w:r>
            <w:r w:rsidR="00FD6C30" w:rsidRPr="000A1562">
              <w:rPr>
                <w:rFonts w:ascii="Times New Roman" w:hAnsi="Times New Roman"/>
                <w:sz w:val="28"/>
                <w:szCs w:val="28"/>
              </w:rPr>
              <w:t>методической разработки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</w:t>
            </w:r>
            <w:r w:rsidR="008F6090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</w:tr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35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hAnsi="Times New Roman"/>
                <w:sz w:val="28"/>
                <w:szCs w:val="28"/>
              </w:rPr>
              <w:t xml:space="preserve">Логика построения </w:t>
            </w:r>
            <w:r w:rsidR="001277FF" w:rsidRPr="000A1562">
              <w:rPr>
                <w:rFonts w:ascii="Times New Roman" w:hAnsi="Times New Roman"/>
                <w:sz w:val="28"/>
                <w:szCs w:val="28"/>
                <w:lang w:val="tt-RU"/>
              </w:rPr>
              <w:t>(</w:t>
            </w:r>
            <w:r w:rsidR="00FD6C30" w:rsidRPr="000A1562">
              <w:rPr>
                <w:rFonts w:ascii="Times New Roman" w:hAnsi="Times New Roman"/>
                <w:sz w:val="28"/>
                <w:szCs w:val="28"/>
                <w:lang w:val="tt-RU"/>
              </w:rPr>
              <w:t>непосредственной образовательной деятельности</w:t>
            </w:r>
            <w:r w:rsidR="001277FF" w:rsidRPr="000A1562">
              <w:rPr>
                <w:rFonts w:ascii="Times New Roman" w:hAnsi="Times New Roman"/>
                <w:sz w:val="28"/>
                <w:szCs w:val="28"/>
                <w:lang w:val="tt-RU"/>
              </w:rPr>
              <w:t>)</w:t>
            </w:r>
            <w:r w:rsidR="00FD6C30" w:rsidRPr="000A1562">
              <w:rPr>
                <w:rFonts w:ascii="Times New Roman" w:hAnsi="Times New Roman"/>
                <w:sz w:val="28"/>
                <w:szCs w:val="28"/>
                <w:lang w:val="tt-RU"/>
              </w:rPr>
              <w:t>,</w:t>
            </w:r>
            <w:r w:rsidRPr="000A1562">
              <w:rPr>
                <w:rFonts w:ascii="Times New Roman" w:hAnsi="Times New Roman"/>
                <w:sz w:val="28"/>
                <w:szCs w:val="28"/>
              </w:rPr>
              <w:t xml:space="preserve"> фундаментальность и глубина содержания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</w:t>
            </w:r>
            <w:r w:rsidR="008F6090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</w:tr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spacing w:val="2"/>
                <w:sz w:val="28"/>
                <w:szCs w:val="28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8C242B" w:rsidP="000A1562">
            <w:pPr>
              <w:widowControl w:val="0"/>
              <w:tabs>
                <w:tab w:val="left" w:pos="0"/>
              </w:tabs>
              <w:spacing w:after="0"/>
              <w:ind w:firstLine="35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spacing w:val="2"/>
                <w:sz w:val="28"/>
                <w:szCs w:val="28"/>
                <w:shd w:val="clear" w:color="auto" w:fill="FFFFFF"/>
                <w:lang w:eastAsia="ru-RU"/>
              </w:rPr>
              <w:t xml:space="preserve">Применение </w:t>
            </w:r>
            <w:r w:rsidR="007C7BC0" w:rsidRPr="000A1562">
              <w:rPr>
                <w:rFonts w:ascii="Times New Roman" w:eastAsia="Times New Roman" w:hAnsi="Times New Roman"/>
                <w:spacing w:val="2"/>
                <w:sz w:val="28"/>
                <w:szCs w:val="28"/>
                <w:shd w:val="clear" w:color="auto" w:fill="FFFFFF"/>
                <w:lang w:eastAsia="ru-RU"/>
              </w:rPr>
              <w:t>современны</w:t>
            </w:r>
            <w:r w:rsidRPr="000A1562">
              <w:rPr>
                <w:rFonts w:ascii="Times New Roman" w:eastAsia="Times New Roman" w:hAnsi="Times New Roman"/>
                <w:spacing w:val="2"/>
                <w:sz w:val="28"/>
                <w:szCs w:val="28"/>
                <w:shd w:val="clear" w:color="auto" w:fill="FFFFFF"/>
                <w:lang w:eastAsia="ru-RU"/>
              </w:rPr>
              <w:t xml:space="preserve">х технологий, методов и </w:t>
            </w:r>
            <w:r w:rsidR="007C7BC0" w:rsidRPr="000A1562">
              <w:rPr>
                <w:rFonts w:ascii="Times New Roman" w:eastAsia="Times New Roman" w:hAnsi="Times New Roman"/>
                <w:spacing w:val="2"/>
                <w:sz w:val="28"/>
                <w:szCs w:val="28"/>
                <w:shd w:val="clear" w:color="auto" w:fill="FFFFFF"/>
                <w:lang w:eastAsia="ru-RU"/>
              </w:rPr>
              <w:t xml:space="preserve"> прием</w:t>
            </w:r>
            <w:r w:rsidRPr="000A1562">
              <w:rPr>
                <w:rFonts w:ascii="Times New Roman" w:eastAsia="Times New Roman" w:hAnsi="Times New Roman"/>
                <w:spacing w:val="2"/>
                <w:sz w:val="28"/>
                <w:szCs w:val="28"/>
                <w:shd w:val="clear" w:color="auto" w:fill="FFFFFF"/>
                <w:lang w:eastAsia="ru-RU"/>
              </w:rPr>
              <w:t>ов обучения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</w:t>
            </w:r>
            <w:r w:rsidR="008F6090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</w:tr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35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hAnsi="Times New Roman"/>
                <w:sz w:val="28"/>
                <w:szCs w:val="28"/>
              </w:rPr>
              <w:t>Направленность содержания урока</w:t>
            </w:r>
            <w:r w:rsidR="003D7CB7" w:rsidRPr="000A1562">
              <w:rPr>
                <w:rFonts w:ascii="Times New Roman" w:hAnsi="Times New Roman"/>
                <w:sz w:val="28"/>
                <w:szCs w:val="28"/>
              </w:rPr>
              <w:t>/</w:t>
            </w:r>
            <w:r w:rsidR="001277FF" w:rsidRPr="000A1562">
              <w:rPr>
                <w:rFonts w:ascii="Times New Roman" w:hAnsi="Times New Roman"/>
                <w:sz w:val="28"/>
                <w:szCs w:val="28"/>
                <w:lang w:val="tt-RU"/>
              </w:rPr>
              <w:t>занятия (непосредственной образовательной деятельности)</w:t>
            </w:r>
            <w:r w:rsidRPr="000A1562">
              <w:rPr>
                <w:rFonts w:ascii="Times New Roman" w:hAnsi="Times New Roman"/>
                <w:sz w:val="28"/>
                <w:szCs w:val="28"/>
              </w:rPr>
              <w:t xml:space="preserve"> на формирование планируемых результатов образования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</w:t>
            </w:r>
            <w:r w:rsidR="008F6090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</w:tr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35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 xml:space="preserve">Соответствие </w:t>
            </w:r>
            <w:r w:rsidR="008C242B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 xml:space="preserve">психолого-физиологическим </w:t>
            </w: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особенностям целевой аудитории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</w:t>
            </w:r>
            <w:r w:rsidR="008F6090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</w:tr>
      <w:tr w:rsidR="007C7BC0" w:rsidRPr="000A1562" w:rsidTr="000A1562">
        <w:tc>
          <w:tcPr>
            <w:tcW w:w="675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6.</w:t>
            </w:r>
          </w:p>
        </w:tc>
        <w:tc>
          <w:tcPr>
            <w:tcW w:w="7371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35"/>
              <w:contextualSpacing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Языковая грамотность текста (речевая, грамматическая, орфографическая и пунктуационная)</w:t>
            </w:r>
          </w:p>
        </w:tc>
        <w:tc>
          <w:tcPr>
            <w:tcW w:w="1837" w:type="dxa"/>
            <w:shd w:val="clear" w:color="auto" w:fill="auto"/>
          </w:tcPr>
          <w:p w:rsidR="007C7BC0" w:rsidRPr="000A1562" w:rsidRDefault="007C7BC0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</w:t>
            </w:r>
            <w:r w:rsidR="008F6090"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</w:tr>
      <w:tr w:rsidR="008F6090" w:rsidRPr="000A1562" w:rsidTr="000A1562">
        <w:tc>
          <w:tcPr>
            <w:tcW w:w="675" w:type="dxa"/>
            <w:shd w:val="clear" w:color="auto" w:fill="auto"/>
          </w:tcPr>
          <w:p w:rsidR="008F6090" w:rsidRPr="000A1562" w:rsidRDefault="008F6090" w:rsidP="000A1562">
            <w:pPr>
              <w:widowControl w:val="0"/>
              <w:tabs>
                <w:tab w:val="left" w:pos="0"/>
              </w:tabs>
              <w:spacing w:after="0"/>
              <w:contextualSpacing/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7</w:t>
            </w:r>
          </w:p>
        </w:tc>
        <w:tc>
          <w:tcPr>
            <w:tcW w:w="7371" w:type="dxa"/>
            <w:shd w:val="clear" w:color="auto" w:fill="auto"/>
          </w:tcPr>
          <w:p w:rsidR="008F6090" w:rsidRPr="000A1562" w:rsidRDefault="008F6090" w:rsidP="000A1562">
            <w:pPr>
              <w:widowControl w:val="0"/>
              <w:tabs>
                <w:tab w:val="left" w:pos="0"/>
              </w:tabs>
              <w:spacing w:after="0"/>
              <w:ind w:firstLine="35"/>
              <w:contextualSpacing/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Для видео материалов и ЦОР: качество изображения, оригинальность подачи материала</w:t>
            </w:r>
          </w:p>
        </w:tc>
        <w:tc>
          <w:tcPr>
            <w:tcW w:w="1837" w:type="dxa"/>
            <w:shd w:val="clear" w:color="auto" w:fill="auto"/>
          </w:tcPr>
          <w:p w:rsidR="008F6090" w:rsidRPr="000A1562" w:rsidRDefault="007A59AD" w:rsidP="000A1562">
            <w:pPr>
              <w:widowControl w:val="0"/>
              <w:tabs>
                <w:tab w:val="left" w:pos="0"/>
              </w:tabs>
              <w:spacing w:after="0"/>
              <w:ind w:firstLine="41"/>
              <w:contextualSpacing/>
              <w:jc w:val="center"/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</w:pPr>
            <w:r w:rsidRPr="000A1562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0-2</w:t>
            </w:r>
          </w:p>
        </w:tc>
      </w:tr>
    </w:tbl>
    <w:p w:rsidR="006B43E0" w:rsidRPr="006078C3" w:rsidRDefault="006B43E0" w:rsidP="00575699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3F4A0E" w:rsidRPr="00FE3130" w:rsidRDefault="00D44FD2" w:rsidP="00575699">
      <w:pPr>
        <w:pStyle w:val="a8"/>
        <w:numPr>
          <w:ilvl w:val="1"/>
          <w:numId w:val="5"/>
        </w:numPr>
        <w:shd w:val="clear" w:color="auto" w:fill="FFFFFF"/>
        <w:spacing w:after="0"/>
        <w:ind w:left="0" w:firstLine="851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6078C3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Во время проведения конкурса </w:t>
      </w:r>
      <w:r w:rsidR="00452C96" w:rsidRPr="006078C3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замена работ</w:t>
      </w:r>
      <w:r w:rsidR="00233F2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6078C3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производиться</w:t>
      </w:r>
      <w:r w:rsidR="00233F2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452C96" w:rsidRPr="006078C3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не будет</w:t>
      </w:r>
      <w:r w:rsidR="00FE07F2">
        <w:rPr>
          <w:rFonts w:ascii="Times New Roman" w:eastAsia="Times New Roman" w:hAnsi="Times New Roman"/>
          <w:b/>
          <w:color w:val="333333"/>
          <w:sz w:val="28"/>
          <w:szCs w:val="28"/>
          <w:lang w:val="tt-RU" w:eastAsia="ru-RU"/>
        </w:rPr>
        <w:t>.</w:t>
      </w:r>
    </w:p>
    <w:p w:rsidR="00E020C0" w:rsidRDefault="00E020C0" w:rsidP="00575699">
      <w:pPr>
        <w:widowControl w:val="0"/>
        <w:tabs>
          <w:tab w:val="left" w:pos="0"/>
        </w:tabs>
        <w:spacing w:after="0"/>
        <w:contextualSpacing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C82E44" w:rsidRPr="006078C3" w:rsidRDefault="00C82E44" w:rsidP="0057569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contextualSpacing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НАГРАЖДЕНИЕ</w:t>
      </w:r>
    </w:p>
    <w:p w:rsidR="00C82E44" w:rsidRPr="006078C3" w:rsidRDefault="00C82E44" w:rsidP="00575699">
      <w:pPr>
        <w:widowControl w:val="0"/>
        <w:tabs>
          <w:tab w:val="left" w:pos="0"/>
        </w:tabs>
        <w:spacing w:after="0"/>
        <w:ind w:firstLine="851"/>
        <w:contextualSpacing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</w:p>
    <w:p w:rsidR="00C82E44" w:rsidRPr="006078C3" w:rsidRDefault="00C82E44" w:rsidP="00575699">
      <w:pPr>
        <w:widowControl w:val="0"/>
        <w:tabs>
          <w:tab w:val="left" w:pos="0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8.1.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ab/>
        <w:t>По итогам Конкурса жюри определяются победите</w:t>
      </w:r>
      <w:r w:rsidR="007A59AD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ли (I, II, III место)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, по каждой номинации. Квота на число призовых мест не устанавливается.</w:t>
      </w:r>
    </w:p>
    <w:p w:rsidR="00C82E44" w:rsidRPr="006078C3" w:rsidRDefault="00C82E44" w:rsidP="00575699">
      <w:pPr>
        <w:widowControl w:val="0"/>
        <w:tabs>
          <w:tab w:val="left" w:pos="709"/>
        </w:tabs>
        <w:spacing w:after="0"/>
        <w:ind w:firstLine="851"/>
        <w:contextualSpacing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8.2.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 xml:space="preserve"> Конкурсанты, не вошедшие в число </w:t>
      </w:r>
      <w:r w:rsidR="0068170D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п</w:t>
      </w: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shd w:val="clear" w:color="auto" w:fill="FFFFFF"/>
        </w:rPr>
        <w:t>обедителей, получают сертификаты участников. Решение жюри является окончательным и пересмотру не подлежит.</w:t>
      </w:r>
    </w:p>
    <w:p w:rsidR="00C82E44" w:rsidRPr="006078C3" w:rsidRDefault="00C82E44" w:rsidP="00575699">
      <w:pPr>
        <w:widowControl w:val="0"/>
        <w:tabs>
          <w:tab w:val="left" w:pos="709"/>
        </w:tabs>
        <w:spacing w:after="0"/>
        <w:ind w:firstLine="851"/>
        <w:contextualSpacing/>
        <w:jc w:val="both"/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</w:pPr>
      <w:r w:rsidRPr="00E020C0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8.</w:t>
      </w:r>
      <w:r w:rsidR="0068170D" w:rsidRPr="00E020C0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3</w:t>
      </w:r>
      <w:r w:rsidRPr="00E020C0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.</w:t>
      </w:r>
      <w:r w:rsidRPr="006078C3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 Дипломы и сертификаты предоставляются в электронном виде</w:t>
      </w:r>
      <w:r w:rsidR="00452C96" w:rsidRPr="006078C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452C96" w:rsidRPr="006078C3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  <w:lang w:val="en-US"/>
        </w:rPr>
        <w:t>PDF</w:t>
      </w:r>
      <w:r w:rsidR="003B7373">
        <w:rPr>
          <w:rFonts w:ascii="Times New Roman" w:eastAsia="Courier New" w:hAnsi="Times New Roman"/>
          <w:b/>
          <w:spacing w:val="2"/>
          <w:sz w:val="28"/>
          <w:szCs w:val="28"/>
          <w:shd w:val="clear" w:color="auto" w:fill="FFFFFF"/>
        </w:rPr>
        <w:t xml:space="preserve"> </w:t>
      </w:r>
      <w:r w:rsidR="00452C96" w:rsidRPr="006078C3">
        <w:rPr>
          <w:rFonts w:ascii="Times New Roman" w:eastAsia="Times New Roman" w:hAnsi="Times New Roman"/>
          <w:bCs/>
          <w:sz w:val="28"/>
          <w:szCs w:val="28"/>
          <w:lang w:eastAsia="ru-RU"/>
        </w:rPr>
        <w:t>формате</w:t>
      </w:r>
      <w:r w:rsidR="003B737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258C0" w:rsidRPr="006078C3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>(сертификаты и дипломы оформляются по данным полученных заявок, замене не подлежат)</w:t>
      </w:r>
      <w:r w:rsidRPr="006078C3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. </w:t>
      </w:r>
      <w:r w:rsidR="0068170D">
        <w:rPr>
          <w:rFonts w:ascii="Times New Roman" w:eastAsia="Courier New" w:hAnsi="Times New Roman"/>
          <w:spacing w:val="2"/>
          <w:sz w:val="28"/>
          <w:szCs w:val="28"/>
          <w:shd w:val="clear" w:color="auto" w:fill="FFFFFF"/>
        </w:rPr>
        <w:t xml:space="preserve">Они будут размещены </w:t>
      </w:r>
      <w:r w:rsidR="0068170D" w:rsidRPr="006078C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 w:rsidR="007A59AD">
        <w:rPr>
          <w:rFonts w:ascii="Times New Roman" w:eastAsia="Times New Roman" w:hAnsi="Times New Roman"/>
          <w:bCs/>
          <w:sz w:val="28"/>
          <w:szCs w:val="28"/>
          <w:lang w:eastAsia="ru-RU"/>
        </w:rPr>
        <w:t>сайте Центра</w:t>
      </w:r>
      <w:r w:rsidR="009D738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82E44" w:rsidRPr="006078C3" w:rsidRDefault="00C82E44" w:rsidP="00575699">
      <w:pPr>
        <w:spacing w:after="0"/>
        <w:ind w:firstLine="851"/>
        <w:rPr>
          <w:rFonts w:ascii="Times New Roman" w:eastAsia="Courier New" w:hAnsi="Times New Roman"/>
          <w:color w:val="FF0000"/>
          <w:spacing w:val="2"/>
          <w:sz w:val="28"/>
          <w:szCs w:val="28"/>
          <w:shd w:val="clear" w:color="auto" w:fill="FFFFFF"/>
        </w:rPr>
      </w:pPr>
      <w:r w:rsidRPr="006078C3">
        <w:rPr>
          <w:rFonts w:ascii="Times New Roman" w:eastAsia="Courier New" w:hAnsi="Times New Roman"/>
          <w:color w:val="FF0000"/>
          <w:spacing w:val="2"/>
          <w:sz w:val="28"/>
          <w:szCs w:val="28"/>
          <w:shd w:val="clear" w:color="auto" w:fill="FFFFFF"/>
        </w:rPr>
        <w:br w:type="page"/>
      </w:r>
    </w:p>
    <w:tbl>
      <w:tblPr>
        <w:tblpPr w:leftFromText="180" w:rightFromText="180" w:vertAnchor="text" w:horzAnchor="margin" w:tblpY="-217"/>
        <w:tblW w:w="9606" w:type="dxa"/>
        <w:tblLook w:val="04A0"/>
      </w:tblPr>
      <w:tblGrid>
        <w:gridCol w:w="4253"/>
        <w:gridCol w:w="5353"/>
      </w:tblGrid>
      <w:tr w:rsidR="00C82E44" w:rsidRPr="000A1562" w:rsidTr="000A1562">
        <w:tc>
          <w:tcPr>
            <w:tcW w:w="4253" w:type="dxa"/>
            <w:shd w:val="clear" w:color="auto" w:fill="auto"/>
          </w:tcPr>
          <w:p w:rsidR="00C82E44" w:rsidRPr="000A1562" w:rsidRDefault="00C82E44" w:rsidP="000A1562">
            <w:pPr>
              <w:spacing w:after="0"/>
              <w:ind w:firstLine="851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353" w:type="dxa"/>
            <w:shd w:val="clear" w:color="auto" w:fill="auto"/>
          </w:tcPr>
          <w:p w:rsidR="00C82E44" w:rsidRPr="000A1562" w:rsidRDefault="00C82E44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 xml:space="preserve">Приложение </w:t>
            </w:r>
            <w:r w:rsidR="00FA7073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  <w:p w:rsidR="000C4099" w:rsidRPr="000A1562" w:rsidRDefault="00C82E44" w:rsidP="000A1562">
            <w:pPr>
              <w:widowControl w:val="0"/>
              <w:spacing w:after="0"/>
              <w:ind w:left="418" w:hanging="7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к Положению </w:t>
            </w:r>
            <w:r w:rsidR="000C4099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о Всероссийском</w:t>
            </w:r>
            <w:r w:rsidR="00B12226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 w:rsidR="000C4099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конкурсе «</w:t>
            </w:r>
            <w:r w:rsidR="000C4099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val="en-US" w:eastAsia="ru-RU"/>
              </w:rPr>
              <w:t>PRO</w:t>
            </w:r>
            <w:r w:rsidR="000C4099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.цифрув образовании»</w:t>
            </w:r>
          </w:p>
          <w:p w:rsidR="00420EB4" w:rsidRPr="000A1562" w:rsidRDefault="00420EB4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</w:p>
          <w:p w:rsidR="00C82E44" w:rsidRPr="000A1562" w:rsidRDefault="00C82E44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shd w:val="clear" w:color="auto" w:fill="FFFFFF"/>
                <w:lang w:val="tt-RU" w:eastAsia="ru-RU"/>
              </w:rPr>
            </w:pPr>
          </w:p>
        </w:tc>
      </w:tr>
    </w:tbl>
    <w:p w:rsidR="00C82E44" w:rsidRPr="006078C3" w:rsidRDefault="00C82E44" w:rsidP="00575699">
      <w:pPr>
        <w:spacing w:after="0"/>
        <w:ind w:firstLine="851"/>
        <w:jc w:val="center"/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ОСТАВ ОРГАНИЗАЦИОННОГО КОМИТЕТА КОНКУРСА</w:t>
      </w:r>
    </w:p>
    <w:p w:rsidR="00C82E44" w:rsidRPr="006078C3" w:rsidRDefault="00C82E44" w:rsidP="00575699">
      <w:pPr>
        <w:spacing w:after="0"/>
        <w:ind w:firstLine="851"/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</w:pPr>
    </w:p>
    <w:p w:rsidR="00C82E44" w:rsidRPr="000913B1" w:rsidRDefault="00C82E44" w:rsidP="00575699">
      <w:pPr>
        <w:spacing w:after="0"/>
        <w:ind w:firstLine="851"/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</w:pPr>
      <w:r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Председатель организационного комитета:</w:t>
      </w:r>
    </w:p>
    <w:p w:rsidR="00C82E44" w:rsidRPr="00194B5C" w:rsidRDefault="00575699" w:rsidP="00233F25">
      <w:pPr>
        <w:pStyle w:val="a8"/>
        <w:numPr>
          <w:ilvl w:val="0"/>
          <w:numId w:val="18"/>
        </w:numPr>
        <w:spacing w:after="0"/>
        <w:ind w:left="0" w:firstLine="851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proofErr w:type="spellStart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Гилемшин</w:t>
      </w:r>
      <w:proofErr w:type="spellEnd"/>
      <w:r w:rsidR="00233F25"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Флер </w:t>
      </w:r>
      <w:proofErr w:type="spellStart"/>
      <w:r w:rsidR="00233F25"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Фоатович</w:t>
      </w:r>
      <w:proofErr w:type="spellEnd"/>
      <w:r w:rsidR="001F31CB"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, р</w:t>
      </w:r>
      <w:r w:rsidR="00233F25"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уководитель </w:t>
      </w:r>
      <w:r w:rsidR="001F31CB"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А</w:t>
      </w:r>
      <w:r w:rsidR="00233F25"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ппарата президиума </w:t>
      </w:r>
      <w:r w:rsidR="00233F25" w:rsidRPr="00194B5C">
        <w:rPr>
          <w:rFonts w:ascii="Times New Roman" w:hAnsi="Times New Roman"/>
          <w:sz w:val="28"/>
          <w:szCs w:val="28"/>
        </w:rPr>
        <w:t>Академии наук Республики Татарстан, к.</w:t>
      </w:r>
      <w:r w:rsidR="00E55997" w:rsidRPr="00194B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4B5C">
        <w:rPr>
          <w:rFonts w:ascii="Times New Roman" w:hAnsi="Times New Roman"/>
          <w:sz w:val="28"/>
          <w:szCs w:val="28"/>
        </w:rPr>
        <w:t>филол</w:t>
      </w:r>
      <w:proofErr w:type="spellEnd"/>
      <w:r w:rsidR="00194B5C">
        <w:rPr>
          <w:rFonts w:ascii="Times New Roman" w:hAnsi="Times New Roman"/>
          <w:sz w:val="28"/>
          <w:szCs w:val="28"/>
        </w:rPr>
        <w:t>.</w:t>
      </w:r>
      <w:r w:rsidR="000C31C6">
        <w:rPr>
          <w:rFonts w:ascii="Times New Roman" w:hAnsi="Times New Roman"/>
          <w:sz w:val="28"/>
          <w:szCs w:val="28"/>
        </w:rPr>
        <w:t xml:space="preserve"> </w:t>
      </w:r>
      <w:r w:rsidR="00E55997" w:rsidRPr="00194B5C">
        <w:rPr>
          <w:rFonts w:ascii="Times New Roman" w:hAnsi="Times New Roman"/>
          <w:sz w:val="28"/>
          <w:szCs w:val="28"/>
        </w:rPr>
        <w:t>наук</w:t>
      </w:r>
      <w:r w:rsidR="00233F25" w:rsidRPr="00194B5C">
        <w:rPr>
          <w:rFonts w:ascii="Times New Roman" w:hAnsi="Times New Roman"/>
          <w:sz w:val="28"/>
          <w:szCs w:val="28"/>
        </w:rPr>
        <w:t>.</w:t>
      </w:r>
    </w:p>
    <w:p w:rsidR="000913B1" w:rsidRPr="00233F25" w:rsidRDefault="008164B7" w:rsidP="00575699">
      <w:pPr>
        <w:pStyle w:val="Default"/>
        <w:numPr>
          <w:ilvl w:val="0"/>
          <w:numId w:val="18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proofErr w:type="spellStart"/>
      <w:r w:rsidRPr="000913B1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Гильмеева</w:t>
      </w:r>
      <w:proofErr w:type="spellEnd"/>
      <w:r w:rsidRPr="000913B1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 xml:space="preserve"> Римма </w:t>
      </w:r>
      <w:proofErr w:type="spellStart"/>
      <w:r w:rsidRPr="000913B1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Хамидовна</w:t>
      </w:r>
      <w:proofErr w:type="spellEnd"/>
      <w:r w:rsidR="001F31CB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, з</w:t>
      </w:r>
      <w:r w:rsidR="000913B1" w:rsidRPr="000913B1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 xml:space="preserve">аместитель </w:t>
      </w:r>
      <w:r w:rsidR="000913B1" w:rsidRPr="00233F25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председател</w:t>
      </w:r>
      <w:r w:rsidR="00233F25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я</w:t>
      </w:r>
      <w:r w:rsidR="000913B1" w:rsidRPr="00233F25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 xml:space="preserve"> комиссии Общественной палаты Республики Татарстан по образованию и науке, </w:t>
      </w:r>
      <w:proofErr w:type="spellStart"/>
      <w:r w:rsidR="000913B1" w:rsidRPr="00233F25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д.п</w:t>
      </w:r>
      <w:r w:rsidR="000C31C6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ед</w:t>
      </w:r>
      <w:r w:rsidR="000913B1" w:rsidRPr="00233F25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.н</w:t>
      </w:r>
      <w:proofErr w:type="spellEnd"/>
      <w:r w:rsidR="000913B1" w:rsidRPr="00233F25">
        <w:rPr>
          <w:rFonts w:ascii="Times New Roman" w:eastAsia="Times New Roman" w:hAnsi="Times New Roman"/>
          <w:bCs/>
          <w:color w:val="auto"/>
          <w:sz w:val="28"/>
          <w:szCs w:val="28"/>
          <w:lang w:eastAsia="en-US"/>
        </w:rPr>
        <w:t>., профессор (по согласованию)</w:t>
      </w:r>
    </w:p>
    <w:p w:rsidR="00C82E44" w:rsidRPr="000913B1" w:rsidRDefault="00C82E44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C82E44" w:rsidRPr="000913B1" w:rsidRDefault="00C82E44" w:rsidP="00575699">
      <w:pPr>
        <w:spacing w:after="0"/>
        <w:ind w:firstLine="851"/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</w:pPr>
      <w:r w:rsidRPr="000913B1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Члены организационного комитета:</w:t>
      </w:r>
    </w:p>
    <w:p w:rsidR="000913B1" w:rsidRPr="000913B1" w:rsidRDefault="008164B7" w:rsidP="00575699">
      <w:pPr>
        <w:pStyle w:val="Default"/>
        <w:numPr>
          <w:ilvl w:val="0"/>
          <w:numId w:val="17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r w:rsidRPr="000913B1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 xml:space="preserve">Шаяхметова Роза </w:t>
      </w:r>
      <w:proofErr w:type="spellStart"/>
      <w:r w:rsidRPr="000913B1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Искандеровна</w:t>
      </w:r>
      <w:proofErr w:type="spellEnd"/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,</w:t>
      </w:r>
      <w:r w:rsidR="00233F25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 xml:space="preserve"> </w:t>
      </w:r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н</w:t>
      </w:r>
      <w:r w:rsidR="000913B1" w:rsidRPr="000913B1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ачальник отдела дополнительного образования Министерства образования и науки Республики Татарстан</w:t>
      </w:r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 xml:space="preserve">, </w:t>
      </w:r>
      <w:proofErr w:type="spellStart"/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к.п</w:t>
      </w:r>
      <w:r w:rsidR="000C31C6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ед</w:t>
      </w:r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.н</w:t>
      </w:r>
      <w:proofErr w:type="spellEnd"/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.</w:t>
      </w:r>
      <w:r w:rsidR="000913B1" w:rsidRPr="000913B1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 xml:space="preserve">  (по согласованию)</w:t>
      </w:r>
    </w:p>
    <w:p w:rsidR="000913B1" w:rsidRPr="000913B1" w:rsidRDefault="008164B7" w:rsidP="00575699">
      <w:pPr>
        <w:pStyle w:val="Default"/>
        <w:numPr>
          <w:ilvl w:val="0"/>
          <w:numId w:val="17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r w:rsidRPr="000913B1">
        <w:rPr>
          <w:rFonts w:ascii="Times New Roman" w:hAnsi="Times New Roman"/>
          <w:sz w:val="28"/>
          <w:szCs w:val="28"/>
        </w:rPr>
        <w:t>Салихова Лилия Фануровна</w:t>
      </w:r>
      <w:r w:rsidR="001F31CB">
        <w:rPr>
          <w:rFonts w:ascii="Times New Roman" w:hAnsi="Times New Roman"/>
          <w:sz w:val="28"/>
          <w:szCs w:val="28"/>
        </w:rPr>
        <w:t>, н</w:t>
      </w:r>
      <w:r w:rsidR="000913B1" w:rsidRPr="000913B1">
        <w:rPr>
          <w:rFonts w:ascii="Times New Roman" w:hAnsi="Times New Roman"/>
          <w:sz w:val="28"/>
          <w:szCs w:val="28"/>
        </w:rPr>
        <w:t xml:space="preserve">ачальник Центра повышения квалификации Академии наук Республики Татарстан, </w:t>
      </w:r>
      <w:r w:rsidR="001F31CB" w:rsidRPr="000913B1">
        <w:rPr>
          <w:rFonts w:ascii="Times New Roman" w:hAnsi="Times New Roman"/>
          <w:sz w:val="28"/>
          <w:szCs w:val="28"/>
        </w:rPr>
        <w:t>эксперт общественной палаты РТ</w:t>
      </w:r>
      <w:r w:rsidR="001F31C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F31CB" w:rsidRPr="000913B1">
        <w:rPr>
          <w:rFonts w:ascii="Times New Roman" w:hAnsi="Times New Roman"/>
          <w:sz w:val="28"/>
          <w:szCs w:val="28"/>
        </w:rPr>
        <w:t>к.п</w:t>
      </w:r>
      <w:r w:rsidR="000C31C6">
        <w:rPr>
          <w:rFonts w:ascii="Times New Roman" w:hAnsi="Times New Roman"/>
          <w:sz w:val="28"/>
          <w:szCs w:val="28"/>
        </w:rPr>
        <w:t>ед</w:t>
      </w:r>
      <w:r w:rsidR="001F31CB" w:rsidRPr="000913B1">
        <w:rPr>
          <w:rFonts w:ascii="Times New Roman" w:hAnsi="Times New Roman"/>
          <w:sz w:val="28"/>
          <w:szCs w:val="28"/>
        </w:rPr>
        <w:t>.н</w:t>
      </w:r>
      <w:proofErr w:type="spellEnd"/>
      <w:r w:rsidR="001F31CB" w:rsidRPr="000913B1">
        <w:rPr>
          <w:rFonts w:ascii="Times New Roman" w:hAnsi="Times New Roman"/>
          <w:sz w:val="28"/>
          <w:szCs w:val="28"/>
        </w:rPr>
        <w:t>.</w:t>
      </w:r>
      <w:r w:rsidR="000913B1" w:rsidRPr="000913B1">
        <w:rPr>
          <w:rFonts w:ascii="Times New Roman" w:hAnsi="Times New Roman"/>
          <w:sz w:val="28"/>
          <w:szCs w:val="28"/>
        </w:rPr>
        <w:t xml:space="preserve"> </w:t>
      </w:r>
    </w:p>
    <w:p w:rsidR="00233F25" w:rsidRPr="00E020C0" w:rsidRDefault="00233F25" w:rsidP="00233F25">
      <w:pPr>
        <w:pStyle w:val="Default"/>
        <w:numPr>
          <w:ilvl w:val="0"/>
          <w:numId w:val="17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</w:rPr>
        <w:t>Яковенко Татьяна Владимировна</w:t>
      </w:r>
      <w:r w:rsidR="001F31CB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0475">
        <w:rPr>
          <w:rFonts w:ascii="Times New Roman" w:hAnsi="Times New Roman"/>
          <w:sz w:val="28"/>
          <w:szCs w:val="28"/>
        </w:rPr>
        <w:t>доцент</w:t>
      </w:r>
      <w:r w:rsidR="001F31CB" w:rsidRPr="001F31CB">
        <w:rPr>
          <w:rFonts w:ascii="Times New Roman" w:hAnsi="Times New Roman"/>
          <w:sz w:val="28"/>
          <w:szCs w:val="28"/>
        </w:rPr>
        <w:t xml:space="preserve"> </w:t>
      </w:r>
      <w:r w:rsidR="001F31CB">
        <w:rPr>
          <w:rFonts w:ascii="Times New Roman" w:hAnsi="Times New Roman"/>
          <w:sz w:val="28"/>
          <w:szCs w:val="28"/>
        </w:rPr>
        <w:t>к</w:t>
      </w:r>
      <w:r w:rsidR="001F31CB" w:rsidRPr="006A0475">
        <w:rPr>
          <w:rFonts w:ascii="Times New Roman" w:hAnsi="Times New Roman"/>
          <w:sz w:val="28"/>
          <w:szCs w:val="28"/>
        </w:rPr>
        <w:t>афедр</w:t>
      </w:r>
      <w:r w:rsidR="001F31CB">
        <w:rPr>
          <w:rFonts w:ascii="Times New Roman" w:hAnsi="Times New Roman"/>
          <w:sz w:val="28"/>
          <w:szCs w:val="28"/>
        </w:rPr>
        <w:t>ы</w:t>
      </w:r>
      <w:r w:rsidR="001F31CB" w:rsidRPr="006A0475">
        <w:rPr>
          <w:rFonts w:ascii="Times New Roman" w:hAnsi="Times New Roman"/>
          <w:sz w:val="28"/>
          <w:szCs w:val="28"/>
        </w:rPr>
        <w:t xml:space="preserve"> биологического образования</w:t>
      </w:r>
      <w:r w:rsidR="001F31CB" w:rsidRPr="001F31CB">
        <w:rPr>
          <w:rFonts w:ascii="Times New Roman" w:hAnsi="Times New Roman"/>
          <w:sz w:val="28"/>
          <w:szCs w:val="28"/>
        </w:rPr>
        <w:t xml:space="preserve"> </w:t>
      </w:r>
      <w:r w:rsidR="001F31CB" w:rsidRPr="006A0475">
        <w:rPr>
          <w:rFonts w:ascii="Times New Roman" w:hAnsi="Times New Roman"/>
          <w:sz w:val="28"/>
          <w:szCs w:val="28"/>
        </w:rPr>
        <w:t>Центр</w:t>
      </w:r>
      <w:r w:rsidR="001F31CB">
        <w:rPr>
          <w:rFonts w:ascii="Times New Roman" w:hAnsi="Times New Roman"/>
          <w:sz w:val="28"/>
          <w:szCs w:val="28"/>
        </w:rPr>
        <w:t>а</w:t>
      </w:r>
      <w:r w:rsidR="001F31CB" w:rsidRPr="006A0475">
        <w:rPr>
          <w:rFonts w:ascii="Times New Roman" w:hAnsi="Times New Roman"/>
          <w:sz w:val="28"/>
          <w:szCs w:val="28"/>
        </w:rPr>
        <w:t xml:space="preserve"> биологии и педагогического образования</w:t>
      </w:r>
      <w:r w:rsidR="001F31CB" w:rsidRPr="001F31CB">
        <w:rPr>
          <w:rFonts w:ascii="Times New Roman" w:hAnsi="Times New Roman"/>
          <w:sz w:val="28"/>
          <w:szCs w:val="28"/>
        </w:rPr>
        <w:t xml:space="preserve"> </w:t>
      </w:r>
      <w:r w:rsidR="001F31CB" w:rsidRPr="006A0475">
        <w:rPr>
          <w:rFonts w:ascii="Times New Roman" w:hAnsi="Times New Roman"/>
          <w:sz w:val="28"/>
          <w:szCs w:val="28"/>
        </w:rPr>
        <w:t>Институт</w:t>
      </w:r>
      <w:r w:rsidR="001F31CB">
        <w:rPr>
          <w:rFonts w:ascii="Times New Roman" w:hAnsi="Times New Roman"/>
          <w:sz w:val="28"/>
          <w:szCs w:val="28"/>
        </w:rPr>
        <w:t>а</w:t>
      </w:r>
      <w:r w:rsidR="001F31CB" w:rsidRPr="006A0475">
        <w:rPr>
          <w:rFonts w:ascii="Times New Roman" w:hAnsi="Times New Roman"/>
          <w:sz w:val="28"/>
          <w:szCs w:val="28"/>
        </w:rPr>
        <w:t xml:space="preserve"> фундаментальной медицины и биологии</w:t>
      </w:r>
      <w:r w:rsidRPr="006A0475">
        <w:rPr>
          <w:rFonts w:ascii="Times New Roman" w:hAnsi="Times New Roman"/>
          <w:sz w:val="28"/>
          <w:szCs w:val="28"/>
        </w:rPr>
        <w:t xml:space="preserve"> Казанск</w:t>
      </w:r>
      <w:r w:rsidR="001F31CB">
        <w:rPr>
          <w:rFonts w:ascii="Times New Roman" w:hAnsi="Times New Roman"/>
          <w:sz w:val="28"/>
          <w:szCs w:val="28"/>
        </w:rPr>
        <w:t>ого</w:t>
      </w:r>
      <w:r w:rsidRPr="006A0475">
        <w:rPr>
          <w:rFonts w:ascii="Times New Roman" w:hAnsi="Times New Roman"/>
          <w:sz w:val="28"/>
          <w:szCs w:val="28"/>
        </w:rPr>
        <w:t xml:space="preserve"> федеральн</w:t>
      </w:r>
      <w:r w:rsidR="001F31CB">
        <w:rPr>
          <w:rFonts w:ascii="Times New Roman" w:hAnsi="Times New Roman"/>
          <w:sz w:val="28"/>
          <w:szCs w:val="28"/>
        </w:rPr>
        <w:t>ого</w:t>
      </w:r>
      <w:r w:rsidRPr="006A0475">
        <w:rPr>
          <w:rFonts w:ascii="Times New Roman" w:hAnsi="Times New Roman"/>
          <w:sz w:val="28"/>
          <w:szCs w:val="28"/>
        </w:rPr>
        <w:t xml:space="preserve"> университет</w:t>
      </w:r>
      <w:r w:rsidR="001F31CB">
        <w:rPr>
          <w:rFonts w:ascii="Times New Roman" w:hAnsi="Times New Roman"/>
          <w:sz w:val="28"/>
          <w:szCs w:val="28"/>
        </w:rPr>
        <w:t>а</w:t>
      </w:r>
      <w:r w:rsidRPr="006A0475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к.п</w:t>
      </w:r>
      <w:r w:rsidR="000C31C6">
        <w:rPr>
          <w:rFonts w:ascii="Times New Roman" w:hAnsi="Times New Roman"/>
          <w:sz w:val="28"/>
          <w:szCs w:val="28"/>
        </w:rPr>
        <w:t>ед</w:t>
      </w:r>
      <w:r>
        <w:rPr>
          <w:rFonts w:ascii="Times New Roman" w:hAnsi="Times New Roman"/>
          <w:sz w:val="28"/>
          <w:szCs w:val="28"/>
        </w:rPr>
        <w:t>.н</w:t>
      </w:r>
      <w:proofErr w:type="spellEnd"/>
      <w:r>
        <w:rPr>
          <w:rFonts w:ascii="Times New Roman" w:hAnsi="Times New Roman"/>
          <w:sz w:val="28"/>
          <w:szCs w:val="28"/>
        </w:rPr>
        <w:t>. (по согласованию)</w:t>
      </w:r>
      <w:r w:rsidRPr="00233F25">
        <w:rPr>
          <w:rFonts w:ascii="Times New Roman" w:hAnsi="Times New Roman"/>
          <w:sz w:val="28"/>
          <w:szCs w:val="28"/>
        </w:rPr>
        <w:t xml:space="preserve"> </w:t>
      </w:r>
    </w:p>
    <w:p w:rsidR="00E020C0" w:rsidRPr="000913B1" w:rsidRDefault="00233F25" w:rsidP="00575699">
      <w:pPr>
        <w:pStyle w:val="Default"/>
        <w:numPr>
          <w:ilvl w:val="0"/>
          <w:numId w:val="17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proofErr w:type="spellStart"/>
      <w:r w:rsidRPr="000913B1">
        <w:rPr>
          <w:rFonts w:ascii="Times New Roman" w:hAnsi="Times New Roman"/>
          <w:sz w:val="28"/>
          <w:szCs w:val="28"/>
        </w:rPr>
        <w:t>Бурханова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13B1">
        <w:rPr>
          <w:rFonts w:ascii="Times New Roman" w:hAnsi="Times New Roman"/>
          <w:sz w:val="28"/>
          <w:szCs w:val="28"/>
        </w:rPr>
        <w:t>Зиля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13B1">
        <w:rPr>
          <w:rFonts w:ascii="Times New Roman" w:hAnsi="Times New Roman"/>
          <w:sz w:val="28"/>
          <w:szCs w:val="28"/>
        </w:rPr>
        <w:t>Шамилевна</w:t>
      </w:r>
      <w:proofErr w:type="spellEnd"/>
      <w:r w:rsidR="001F31CB">
        <w:rPr>
          <w:rFonts w:ascii="Times New Roman" w:hAnsi="Times New Roman"/>
          <w:sz w:val="28"/>
          <w:szCs w:val="28"/>
        </w:rPr>
        <w:t>, с</w:t>
      </w:r>
      <w:r w:rsidRPr="000913B1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 xml:space="preserve">екретарь </w:t>
      </w:r>
      <w:r w:rsidR="001F31CB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>оргкомитета –</w:t>
      </w:r>
      <w:r w:rsidRPr="000913B1">
        <w:rPr>
          <w:rFonts w:ascii="Times New Roman" w:eastAsia="Times New Roman" w:hAnsi="Times New Roman"/>
          <w:color w:val="auto"/>
          <w:sz w:val="28"/>
          <w:szCs w:val="28"/>
          <w:lang w:eastAsia="en-US"/>
        </w:rPr>
        <w:t xml:space="preserve"> ведущий специалист </w:t>
      </w:r>
      <w:r w:rsidRPr="000913B1">
        <w:rPr>
          <w:rFonts w:ascii="Times New Roman" w:hAnsi="Times New Roman"/>
          <w:sz w:val="28"/>
          <w:szCs w:val="28"/>
        </w:rPr>
        <w:t>Центра повышения квалификации Академии наук Республики Татарстан</w:t>
      </w: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FA7073">
      <w:pPr>
        <w:spacing w:after="0"/>
        <w:ind w:firstLine="851"/>
        <w:jc w:val="right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3</w:t>
      </w:r>
    </w:p>
    <w:p w:rsidR="00FA7073" w:rsidRPr="006078C3" w:rsidRDefault="00FA7073" w:rsidP="00FA7073">
      <w:pPr>
        <w:spacing w:after="0"/>
        <w:ind w:firstLine="851"/>
        <w:jc w:val="right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FA7073">
      <w:pPr>
        <w:widowControl w:val="0"/>
        <w:spacing w:after="0"/>
        <w:ind w:firstLine="5245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к Положению о 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Всероссийском </w:t>
      </w:r>
    </w:p>
    <w:p w:rsidR="00FA7073" w:rsidRDefault="00FA7073" w:rsidP="00FA7073">
      <w:pPr>
        <w:widowControl w:val="0"/>
        <w:spacing w:after="0"/>
        <w:ind w:firstLine="5245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конкурс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е </w:t>
      </w:r>
      <w:r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«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val="en-US" w:eastAsia="ru-RU"/>
        </w:rPr>
        <w:t>PRO</w:t>
      </w:r>
      <w:r w:rsidRPr="0082166E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.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цифру в образовании</w:t>
      </w:r>
      <w:r w:rsidRPr="00CB243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»</w:t>
      </w:r>
    </w:p>
    <w:p w:rsidR="00FA7073" w:rsidRDefault="00FA7073" w:rsidP="00FA7073">
      <w:pPr>
        <w:widowControl w:val="0"/>
        <w:spacing w:after="0"/>
        <w:ind w:firstLine="5245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Pr="006078C3" w:rsidRDefault="00FA7073" w:rsidP="00FA7073">
      <w:pPr>
        <w:widowControl w:val="0"/>
        <w:spacing w:after="0"/>
        <w:ind w:firstLine="5245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FA7073" w:rsidRDefault="00FA7073" w:rsidP="00FA7073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8164B7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СОСТАВ ЭКСПЕРТНОЙ КОМИССИИ 2 ЭТАПА КОНКУРСА</w:t>
      </w:r>
    </w:p>
    <w:p w:rsidR="00FA7073" w:rsidRDefault="00FA7073" w:rsidP="003B7373">
      <w:pPr>
        <w:widowControl w:val="0"/>
        <w:tabs>
          <w:tab w:val="left" w:pos="3218"/>
        </w:tabs>
        <w:spacing w:after="0"/>
        <w:ind w:firstLine="851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0C31C6" w:rsidRPr="000A1562" w:rsidRDefault="000C31C6" w:rsidP="000A1562">
      <w:pPr>
        <w:pStyle w:val="a8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7373">
        <w:rPr>
          <w:rFonts w:ascii="Times New Roman" w:hAnsi="Times New Roman"/>
          <w:sz w:val="28"/>
          <w:szCs w:val="28"/>
        </w:rPr>
        <w:t>Ахмадишина</w:t>
      </w:r>
      <w:proofErr w:type="spellEnd"/>
      <w:r w:rsidRPr="003B7373">
        <w:rPr>
          <w:rFonts w:ascii="Times New Roman" w:hAnsi="Times New Roman"/>
          <w:sz w:val="28"/>
          <w:szCs w:val="28"/>
        </w:rPr>
        <w:t xml:space="preserve"> Лилия </w:t>
      </w:r>
      <w:proofErr w:type="spellStart"/>
      <w:r w:rsidRPr="003B7373">
        <w:rPr>
          <w:rFonts w:ascii="Times New Roman" w:hAnsi="Times New Roman"/>
          <w:sz w:val="28"/>
          <w:szCs w:val="28"/>
        </w:rPr>
        <w:t>Мугамбаровна</w:t>
      </w:r>
      <w:proofErr w:type="spellEnd"/>
      <w:r w:rsidRPr="003B7373">
        <w:rPr>
          <w:rFonts w:ascii="Times New Roman" w:hAnsi="Times New Roman"/>
          <w:sz w:val="28"/>
          <w:szCs w:val="28"/>
        </w:rPr>
        <w:t xml:space="preserve">, заместитель начальника по учебно-методической работе МКУ «Управление образования исполнительного комитета </w:t>
      </w:r>
      <w:proofErr w:type="spellStart"/>
      <w:r w:rsidRPr="003B7373">
        <w:rPr>
          <w:rFonts w:ascii="Times New Roman" w:hAnsi="Times New Roman"/>
          <w:sz w:val="28"/>
          <w:szCs w:val="28"/>
        </w:rPr>
        <w:t>Азнакаевского</w:t>
      </w:r>
      <w:proofErr w:type="spellEnd"/>
      <w:r w:rsidRPr="003B7373">
        <w:rPr>
          <w:rFonts w:ascii="Times New Roman" w:hAnsi="Times New Roman"/>
          <w:sz w:val="28"/>
          <w:szCs w:val="28"/>
        </w:rPr>
        <w:t xml:space="preserve"> муниципального района РТ» </w:t>
      </w:r>
      <w:r>
        <w:rPr>
          <w:rFonts w:ascii="Times New Roman" w:hAnsi="Times New Roman"/>
          <w:sz w:val="28"/>
          <w:szCs w:val="28"/>
        </w:rPr>
        <w:t>(</w:t>
      </w:r>
      <w:r w:rsidRPr="002A3DE9">
        <w:rPr>
          <w:rFonts w:ascii="Times New Roman" w:hAnsi="Times New Roman"/>
          <w:sz w:val="28"/>
          <w:szCs w:val="28"/>
        </w:rPr>
        <w:t>по согласованию)</w:t>
      </w:r>
    </w:p>
    <w:p w:rsidR="000C31C6" w:rsidRPr="00194B5C" w:rsidRDefault="000C31C6" w:rsidP="00E55997">
      <w:pPr>
        <w:pStyle w:val="a8"/>
        <w:widowControl w:val="0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proofErr w:type="spellStart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Ахмерова</w:t>
      </w:r>
      <w:proofErr w:type="spellEnd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Светлана Владимировна, директор МБОУ «Гимназия №125» Советского района г.Казани, </w:t>
      </w:r>
      <w:r w:rsidRPr="00194B5C">
        <w:rPr>
          <w:rFonts w:ascii="Times New Roman" w:hAnsi="Times New Roman"/>
          <w:sz w:val="28"/>
          <w:szCs w:val="28"/>
        </w:rPr>
        <w:t>высшая квалификационная категория</w:t>
      </w:r>
    </w:p>
    <w:p w:rsidR="000C31C6" w:rsidRPr="00E55997" w:rsidRDefault="000C31C6" w:rsidP="00E55997">
      <w:pPr>
        <w:pStyle w:val="a8"/>
        <w:widowControl w:val="0"/>
        <w:numPr>
          <w:ilvl w:val="0"/>
          <w:numId w:val="20"/>
        </w:numPr>
        <w:spacing w:after="0"/>
        <w:ind w:left="0" w:firstLine="709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Вафина</w:t>
      </w:r>
      <w:proofErr w:type="spellEnd"/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Фирдауз</w:t>
      </w:r>
      <w:proofErr w:type="spellEnd"/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Габделнуровна</w:t>
      </w:r>
      <w:proofErr w:type="spellEnd"/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, директор </w:t>
      </w:r>
      <w:r>
        <w:rPr>
          <w:rFonts w:ascii="Times New Roman" w:hAnsi="Times New Roman"/>
          <w:sz w:val="28"/>
          <w:szCs w:val="28"/>
        </w:rPr>
        <w:t>МБОУ «Лицей № 149»</w:t>
      </w:r>
      <w:r w:rsidRPr="00E47554">
        <w:rPr>
          <w:rFonts w:ascii="Times New Roman" w:hAnsi="Times New Roman"/>
          <w:sz w:val="28"/>
          <w:szCs w:val="28"/>
        </w:rPr>
        <w:t xml:space="preserve"> Советского района города Казани, заслуженный учитель РТ, Почетный работник общего образования РФ</w:t>
      </w:r>
    </w:p>
    <w:p w:rsidR="000C31C6" w:rsidRPr="00194B5C" w:rsidRDefault="000C31C6" w:rsidP="000A1562">
      <w:pPr>
        <w:pStyle w:val="a8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1562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Галеева</w:t>
      </w:r>
      <w:proofErr w:type="spellEnd"/>
      <w:r w:rsidRPr="000A1562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 Гульназ </w:t>
      </w:r>
      <w:proofErr w:type="spellStart"/>
      <w:r w:rsidRPr="000A1562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Муллагалиевна</w:t>
      </w:r>
      <w:proofErr w:type="spellEnd"/>
      <w:r w:rsidRPr="000A1562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, </w:t>
      </w:r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методист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по учебным дисциплинам </w:t>
      </w:r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МКУ «Управление образования  </w:t>
      </w:r>
      <w:proofErr w:type="spellStart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Испонительного</w:t>
      </w:r>
      <w:proofErr w:type="spellEnd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комитета Сабинского муниципального района РТ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, учитель информатики</w:t>
      </w:r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194B5C">
        <w:rPr>
          <w:rFonts w:ascii="Times New Roman" w:hAnsi="Times New Roman"/>
          <w:sz w:val="28"/>
          <w:szCs w:val="28"/>
        </w:rPr>
        <w:t>(по согласованию)</w:t>
      </w:r>
    </w:p>
    <w:p w:rsidR="000C31C6" w:rsidRPr="00194B5C" w:rsidRDefault="000C31C6" w:rsidP="00194B5C">
      <w:pPr>
        <w:pStyle w:val="a8"/>
        <w:widowControl w:val="0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proofErr w:type="spellStart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Гиниатуллина</w:t>
      </w:r>
      <w:proofErr w:type="spellEnd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Лариса Владимировна, заместитель директора МБОУ «СОШ № 169», эксперт комиссии по проверке инновационных проектов и </w:t>
      </w:r>
      <w:proofErr w:type="spellStart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тьютор</w:t>
      </w:r>
      <w:proofErr w:type="spellEnd"/>
      <w:r w:rsidRPr="00194B5C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по инновационной работе Советского района города Казани, учитель химии высшей квалификационной категории</w:t>
      </w:r>
    </w:p>
    <w:p w:rsidR="000C31C6" w:rsidRDefault="000C31C6" w:rsidP="00E55997">
      <w:pPr>
        <w:pStyle w:val="a8"/>
        <w:widowControl w:val="0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Макарова Ирина Юрьевна, методист по ИКТ МКУ «Отдел образования ИК Высокогорского МР РТ»</w:t>
      </w:r>
    </w:p>
    <w:p w:rsidR="000C31C6" w:rsidRPr="000A1562" w:rsidRDefault="000C31C6" w:rsidP="000A1562">
      <w:pPr>
        <w:pStyle w:val="a8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1562">
        <w:rPr>
          <w:rStyle w:val="extendedtext-full"/>
          <w:rFonts w:ascii="Times New Roman" w:hAnsi="Times New Roman"/>
          <w:bCs/>
          <w:sz w:val="28"/>
          <w:szCs w:val="28"/>
        </w:rPr>
        <w:t>Мифтахов</w:t>
      </w:r>
      <w:proofErr w:type="spellEnd"/>
      <w:r w:rsidRPr="000A1562">
        <w:rPr>
          <w:rStyle w:val="extendedtext-full"/>
          <w:rFonts w:ascii="Times New Roman" w:hAnsi="Times New Roman"/>
          <w:sz w:val="28"/>
          <w:szCs w:val="28"/>
        </w:rPr>
        <w:t xml:space="preserve"> </w:t>
      </w:r>
      <w:r w:rsidRPr="000A1562">
        <w:rPr>
          <w:rStyle w:val="extendedtext-full"/>
          <w:rFonts w:ascii="Times New Roman" w:hAnsi="Times New Roman"/>
          <w:bCs/>
          <w:sz w:val="28"/>
          <w:szCs w:val="28"/>
        </w:rPr>
        <w:t>Рустем</w:t>
      </w:r>
      <w:r w:rsidRPr="000A1562">
        <w:rPr>
          <w:rStyle w:val="extendedtext-full"/>
          <w:rFonts w:ascii="Times New Roman" w:hAnsi="Times New Roman"/>
          <w:sz w:val="28"/>
          <w:szCs w:val="28"/>
        </w:rPr>
        <w:t xml:space="preserve"> </w:t>
      </w:r>
      <w:proofErr w:type="spellStart"/>
      <w:r w:rsidRPr="000A1562">
        <w:rPr>
          <w:rStyle w:val="extendedtext-full"/>
          <w:rFonts w:ascii="Times New Roman" w:hAnsi="Times New Roman"/>
          <w:bCs/>
          <w:sz w:val="28"/>
          <w:szCs w:val="28"/>
        </w:rPr>
        <w:t>Фаридович</w:t>
      </w:r>
      <w:proofErr w:type="spellEnd"/>
      <w:r w:rsidRPr="000A1562">
        <w:rPr>
          <w:rStyle w:val="extendedtext-full"/>
          <w:rFonts w:ascii="Times New Roman" w:hAnsi="Times New Roman"/>
          <w:bCs/>
          <w:sz w:val="28"/>
          <w:szCs w:val="28"/>
        </w:rPr>
        <w:t>, д</w:t>
      </w:r>
      <w:r w:rsidRPr="000A1562">
        <w:rPr>
          <w:rStyle w:val="extendedtext-short"/>
          <w:rFonts w:ascii="Times New Roman" w:hAnsi="Times New Roman"/>
          <w:sz w:val="28"/>
          <w:szCs w:val="28"/>
        </w:rPr>
        <w:t xml:space="preserve">оцент кафедры физико-математических дисциплин и информационных технологий </w:t>
      </w:r>
      <w:r w:rsidRPr="000A1562">
        <w:rPr>
          <w:rStyle w:val="extendedtext-full"/>
          <w:rFonts w:ascii="Times New Roman" w:hAnsi="Times New Roman"/>
          <w:sz w:val="28"/>
          <w:szCs w:val="28"/>
        </w:rPr>
        <w:t xml:space="preserve">ФГБОУ ВО "Поволжская государственная академия </w:t>
      </w:r>
      <w:r w:rsidRPr="000A1562">
        <w:rPr>
          <w:rStyle w:val="extendedtext-full"/>
          <w:rFonts w:ascii="Times New Roman" w:hAnsi="Times New Roman"/>
          <w:bCs/>
          <w:sz w:val="28"/>
          <w:szCs w:val="28"/>
        </w:rPr>
        <w:t>физической</w:t>
      </w:r>
      <w:r w:rsidRPr="000A1562">
        <w:rPr>
          <w:rStyle w:val="extendedtext-full"/>
          <w:rFonts w:ascii="Times New Roman" w:hAnsi="Times New Roman"/>
          <w:sz w:val="28"/>
          <w:szCs w:val="28"/>
        </w:rPr>
        <w:t xml:space="preserve"> </w:t>
      </w:r>
      <w:r w:rsidRPr="000A1562">
        <w:rPr>
          <w:rStyle w:val="extendedtext-full"/>
          <w:rFonts w:ascii="Times New Roman" w:hAnsi="Times New Roman"/>
          <w:bCs/>
          <w:sz w:val="28"/>
          <w:szCs w:val="28"/>
        </w:rPr>
        <w:t>культуры</w:t>
      </w:r>
      <w:r w:rsidRPr="000A1562">
        <w:rPr>
          <w:rStyle w:val="extendedtext-full"/>
          <w:rFonts w:ascii="Times New Roman" w:hAnsi="Times New Roman"/>
          <w:sz w:val="28"/>
          <w:szCs w:val="28"/>
        </w:rPr>
        <w:t>, спорта и туризма"</w:t>
      </w:r>
      <w:r w:rsidRPr="000A1562">
        <w:rPr>
          <w:rStyle w:val="extendedtext-short"/>
          <w:rFonts w:ascii="Times New Roman" w:hAnsi="Times New Roman"/>
          <w:sz w:val="28"/>
          <w:szCs w:val="28"/>
        </w:rPr>
        <w:t xml:space="preserve">, </w:t>
      </w:r>
      <w:r w:rsidRPr="000A1562">
        <w:rPr>
          <w:rFonts w:ascii="Times New Roman" w:hAnsi="Times New Roman"/>
          <w:sz w:val="28"/>
          <w:szCs w:val="28"/>
        </w:rPr>
        <w:t>к.ф.-</w:t>
      </w:r>
      <w:r w:rsidRPr="000A1562">
        <w:rPr>
          <w:rFonts w:ascii="Times New Roman" w:hAnsi="Times New Roman"/>
          <w:bCs/>
          <w:sz w:val="28"/>
          <w:szCs w:val="28"/>
        </w:rPr>
        <w:t>м</w:t>
      </w:r>
      <w:r w:rsidRPr="000A1562">
        <w:rPr>
          <w:rFonts w:ascii="Times New Roman" w:hAnsi="Times New Roman"/>
          <w:sz w:val="28"/>
          <w:szCs w:val="28"/>
        </w:rPr>
        <w:t>.</w:t>
      </w:r>
      <w:r w:rsidRPr="000A1562">
        <w:rPr>
          <w:rFonts w:ascii="Times New Roman" w:hAnsi="Times New Roman"/>
          <w:bCs/>
          <w:sz w:val="28"/>
          <w:szCs w:val="28"/>
        </w:rPr>
        <w:t>н.</w:t>
      </w:r>
      <w:r w:rsidRPr="000A156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A1562">
        <w:rPr>
          <w:rFonts w:ascii="Times New Roman" w:hAnsi="Times New Roman"/>
          <w:sz w:val="28"/>
          <w:szCs w:val="28"/>
        </w:rPr>
        <w:t>(по согласованию)</w:t>
      </w:r>
    </w:p>
    <w:p w:rsidR="000C31C6" w:rsidRPr="00723958" w:rsidRDefault="000C31C6" w:rsidP="00723958">
      <w:pPr>
        <w:pStyle w:val="a8"/>
        <w:widowControl w:val="0"/>
        <w:numPr>
          <w:ilvl w:val="0"/>
          <w:numId w:val="20"/>
        </w:numPr>
        <w:tabs>
          <w:tab w:val="left" w:pos="1418"/>
        </w:tabs>
        <w:spacing w:after="0"/>
        <w:ind w:left="0" w:firstLine="709"/>
        <w:jc w:val="both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406F32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Стахеев Виталий Владимирович, директор МБОУ «СОШ № 114»</w:t>
      </w: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 xml:space="preserve"> Приволжского района города Казани, кандидат химических наук</w:t>
      </w:r>
    </w:p>
    <w:p w:rsidR="000C31C6" w:rsidRPr="000A1562" w:rsidRDefault="000C31C6" w:rsidP="000A1562">
      <w:pPr>
        <w:pStyle w:val="Default"/>
        <w:numPr>
          <w:ilvl w:val="0"/>
          <w:numId w:val="20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proofErr w:type="spellStart"/>
      <w:r w:rsidRPr="000A1562">
        <w:rPr>
          <w:rFonts w:ascii="Times New Roman" w:eastAsia="Times New Roman" w:hAnsi="Times New Roman"/>
          <w:sz w:val="28"/>
          <w:szCs w:val="28"/>
        </w:rPr>
        <w:t>Уляшева</w:t>
      </w:r>
      <w:proofErr w:type="spellEnd"/>
      <w:r w:rsidRPr="000A1562">
        <w:rPr>
          <w:rFonts w:ascii="Times New Roman" w:eastAsia="Times New Roman" w:hAnsi="Times New Roman"/>
          <w:sz w:val="28"/>
          <w:szCs w:val="28"/>
        </w:rPr>
        <w:t xml:space="preserve"> Гульнар </w:t>
      </w:r>
      <w:proofErr w:type="spellStart"/>
      <w:r w:rsidRPr="000A1562">
        <w:rPr>
          <w:rFonts w:ascii="Times New Roman" w:eastAsia="Times New Roman" w:hAnsi="Times New Roman"/>
          <w:sz w:val="28"/>
          <w:szCs w:val="28"/>
        </w:rPr>
        <w:t>Ильфатовна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</w:t>
      </w:r>
      <w:r w:rsidRPr="000A1562">
        <w:rPr>
          <w:rFonts w:ascii="Times New Roman" w:eastAsia="Courier New" w:hAnsi="Times New Roman"/>
          <w:spacing w:val="2"/>
          <w:sz w:val="28"/>
          <w:szCs w:val="28"/>
        </w:rPr>
        <w:t xml:space="preserve"> </w:t>
      </w:r>
      <w:r w:rsidRPr="000A1562">
        <w:rPr>
          <w:rFonts w:ascii="Times New Roman" w:eastAsia="Times New Roman" w:hAnsi="Times New Roman"/>
          <w:sz w:val="28"/>
          <w:szCs w:val="28"/>
        </w:rPr>
        <w:t xml:space="preserve">Председатель Татарстанского республиканского отделения Межрегионального общественного движения творческих педагогов «Исследователь»  </w:t>
      </w:r>
      <w:r w:rsidRPr="000A1562">
        <w:rPr>
          <w:rFonts w:ascii="Times New Roman" w:hAnsi="Times New Roman"/>
          <w:sz w:val="28"/>
          <w:szCs w:val="28"/>
        </w:rPr>
        <w:t>(по согласованию)</w:t>
      </w:r>
    </w:p>
    <w:p w:rsidR="000C31C6" w:rsidRPr="000A1562" w:rsidRDefault="000C31C6" w:rsidP="00E55997">
      <w:pPr>
        <w:pStyle w:val="Default"/>
        <w:numPr>
          <w:ilvl w:val="0"/>
          <w:numId w:val="20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proofErr w:type="spellStart"/>
      <w:r w:rsidRPr="000A1562">
        <w:rPr>
          <w:rFonts w:ascii="Times New Roman" w:eastAsia="Times New Roman" w:hAnsi="Times New Roman"/>
          <w:sz w:val="28"/>
          <w:szCs w:val="28"/>
        </w:rPr>
        <w:t>Хаматгалеева</w:t>
      </w:r>
      <w:proofErr w:type="spellEnd"/>
      <w:r w:rsidRPr="000A156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1562">
        <w:rPr>
          <w:rFonts w:ascii="Times New Roman" w:eastAsia="Times New Roman" w:hAnsi="Times New Roman"/>
          <w:sz w:val="28"/>
          <w:szCs w:val="28"/>
        </w:rPr>
        <w:t>Ануза</w:t>
      </w:r>
      <w:proofErr w:type="spellEnd"/>
      <w:r w:rsidRPr="000A156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1562">
        <w:rPr>
          <w:rFonts w:ascii="Times New Roman" w:eastAsia="Times New Roman" w:hAnsi="Times New Roman"/>
          <w:sz w:val="28"/>
          <w:szCs w:val="28"/>
        </w:rPr>
        <w:t>Мидхатовна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в</w:t>
      </w:r>
      <w:r w:rsidRPr="000A1562">
        <w:rPr>
          <w:rFonts w:ascii="Times New Roman" w:eastAsia="Times New Roman" w:hAnsi="Times New Roman"/>
          <w:sz w:val="28"/>
          <w:szCs w:val="28"/>
        </w:rPr>
        <w:t xml:space="preserve">едущий специалист </w:t>
      </w:r>
      <w:r w:rsidRPr="000A1562">
        <w:rPr>
          <w:rFonts w:ascii="Times New Roman" w:hAnsi="Times New Roman"/>
          <w:sz w:val="28"/>
          <w:szCs w:val="28"/>
        </w:rPr>
        <w:t>Центра повышения квалификации Академии наук Республики Татарстан</w:t>
      </w:r>
    </w:p>
    <w:p w:rsidR="000C31C6" w:rsidRPr="000A1562" w:rsidRDefault="000C31C6" w:rsidP="00E55997">
      <w:pPr>
        <w:pStyle w:val="Default"/>
        <w:numPr>
          <w:ilvl w:val="0"/>
          <w:numId w:val="20"/>
        </w:numPr>
        <w:spacing w:line="259" w:lineRule="auto"/>
        <w:ind w:left="0" w:firstLine="851"/>
        <w:jc w:val="both"/>
        <w:rPr>
          <w:rFonts w:ascii="Times New Roman" w:eastAsia="Times New Roman" w:hAnsi="Times New Roman"/>
          <w:color w:val="auto"/>
          <w:sz w:val="28"/>
          <w:szCs w:val="28"/>
          <w:lang w:eastAsia="en-US"/>
        </w:rPr>
      </w:pPr>
      <w:r w:rsidRPr="000A1562">
        <w:rPr>
          <w:rFonts w:ascii="Times New Roman" w:eastAsia="Courier New" w:hAnsi="Times New Roman"/>
          <w:spacing w:val="2"/>
          <w:sz w:val="28"/>
          <w:szCs w:val="28"/>
        </w:rPr>
        <w:t xml:space="preserve">Шагаева </w:t>
      </w:r>
      <w:proofErr w:type="spellStart"/>
      <w:r w:rsidRPr="000A1562">
        <w:rPr>
          <w:rFonts w:ascii="Times New Roman" w:eastAsia="Courier New" w:hAnsi="Times New Roman"/>
          <w:spacing w:val="2"/>
          <w:sz w:val="28"/>
          <w:szCs w:val="28"/>
        </w:rPr>
        <w:t>Алия</w:t>
      </w:r>
      <w:proofErr w:type="spellEnd"/>
      <w:r w:rsidRPr="000A1562">
        <w:rPr>
          <w:rFonts w:ascii="Times New Roman" w:eastAsia="Courier New" w:hAnsi="Times New Roman"/>
          <w:spacing w:val="2"/>
          <w:sz w:val="28"/>
          <w:szCs w:val="28"/>
        </w:rPr>
        <w:t xml:space="preserve"> </w:t>
      </w:r>
      <w:proofErr w:type="spellStart"/>
      <w:r w:rsidRPr="000A1562">
        <w:rPr>
          <w:rFonts w:ascii="Times New Roman" w:eastAsia="Courier New" w:hAnsi="Times New Roman"/>
          <w:spacing w:val="2"/>
          <w:sz w:val="28"/>
          <w:szCs w:val="28"/>
        </w:rPr>
        <w:t>Юнусовна</w:t>
      </w:r>
      <w:proofErr w:type="spellEnd"/>
      <w:r w:rsidRPr="000A1562">
        <w:rPr>
          <w:rFonts w:ascii="Times New Roman" w:eastAsia="Courier New" w:hAnsi="Times New Roman"/>
          <w:spacing w:val="2"/>
          <w:sz w:val="28"/>
          <w:szCs w:val="28"/>
        </w:rPr>
        <w:t>, директор МБОУ «Лицей №9 им.</w:t>
      </w:r>
      <w:r>
        <w:rPr>
          <w:rFonts w:ascii="Times New Roman" w:eastAsia="Courier New" w:hAnsi="Times New Roman"/>
          <w:spacing w:val="2"/>
          <w:sz w:val="28"/>
          <w:szCs w:val="28"/>
        </w:rPr>
        <w:t xml:space="preserve"> </w:t>
      </w:r>
      <w:proofErr w:type="spellStart"/>
      <w:r w:rsidRPr="000A1562">
        <w:rPr>
          <w:rFonts w:ascii="Times New Roman" w:eastAsia="Courier New" w:hAnsi="Times New Roman"/>
          <w:spacing w:val="2"/>
          <w:sz w:val="28"/>
          <w:szCs w:val="28"/>
        </w:rPr>
        <w:t>А.С.Пушкина</w:t>
      </w:r>
      <w:proofErr w:type="spellEnd"/>
      <w:r w:rsidRPr="000A1562">
        <w:rPr>
          <w:rFonts w:ascii="Times New Roman" w:eastAsia="Courier New" w:hAnsi="Times New Roman"/>
          <w:spacing w:val="2"/>
          <w:sz w:val="28"/>
          <w:szCs w:val="28"/>
        </w:rPr>
        <w:t xml:space="preserve"> </w:t>
      </w:r>
      <w:proofErr w:type="spellStart"/>
      <w:r w:rsidRPr="000A1562">
        <w:rPr>
          <w:rFonts w:ascii="Times New Roman" w:eastAsia="Courier New" w:hAnsi="Times New Roman"/>
          <w:spacing w:val="2"/>
          <w:sz w:val="28"/>
          <w:szCs w:val="28"/>
        </w:rPr>
        <w:t>Зеленодольского</w:t>
      </w:r>
      <w:proofErr w:type="spellEnd"/>
      <w:r w:rsidRPr="000A1562">
        <w:rPr>
          <w:rFonts w:ascii="Times New Roman" w:eastAsia="Courier New" w:hAnsi="Times New Roman"/>
          <w:spacing w:val="2"/>
          <w:sz w:val="28"/>
          <w:szCs w:val="28"/>
        </w:rPr>
        <w:t xml:space="preserve"> муниципального района Республики Татарстан, </w:t>
      </w:r>
      <w:r w:rsidRPr="000A1562">
        <w:rPr>
          <w:rFonts w:ascii="Times New Roman" w:hAnsi="Times New Roman"/>
          <w:sz w:val="28"/>
          <w:szCs w:val="28"/>
        </w:rPr>
        <w:t>к.п.н. (по согласованию)</w:t>
      </w:r>
    </w:p>
    <w:p w:rsidR="000C31C6" w:rsidRDefault="000C31C6" w:rsidP="00E55997">
      <w:pPr>
        <w:pStyle w:val="a8"/>
        <w:numPr>
          <w:ilvl w:val="0"/>
          <w:numId w:val="20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F31CB">
        <w:rPr>
          <w:rFonts w:ascii="Times New Roman" w:eastAsia="Times New Roman" w:hAnsi="Times New Roman"/>
          <w:sz w:val="28"/>
          <w:szCs w:val="28"/>
        </w:rPr>
        <w:t xml:space="preserve">Яковенко Татьяна Владимировна, доцент кафедры биологического образования Центра биологии и педагогического образования Института фундаментальной медицины и биологии Казанского федерального университета, к.п.н. (по согласованию) </w:t>
      </w:r>
    </w:p>
    <w:p w:rsidR="00C82E44" w:rsidRPr="006078C3" w:rsidRDefault="00C82E44" w:rsidP="00575699">
      <w:pPr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br w:type="page"/>
      </w:r>
    </w:p>
    <w:tbl>
      <w:tblPr>
        <w:tblW w:w="0" w:type="auto"/>
        <w:tblLook w:val="04A0"/>
      </w:tblPr>
      <w:tblGrid>
        <w:gridCol w:w="3936"/>
        <w:gridCol w:w="5528"/>
      </w:tblGrid>
      <w:tr w:rsidR="00C82E44" w:rsidRPr="000A1562" w:rsidTr="000A1562">
        <w:tc>
          <w:tcPr>
            <w:tcW w:w="3936" w:type="dxa"/>
            <w:shd w:val="clear" w:color="auto" w:fill="auto"/>
          </w:tcPr>
          <w:p w:rsidR="00C82E44" w:rsidRPr="000A1562" w:rsidRDefault="00C82E44" w:rsidP="000A1562">
            <w:pPr>
              <w:spacing w:after="0"/>
              <w:ind w:firstLine="851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C82E44" w:rsidRPr="000A1562" w:rsidRDefault="00C82E44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Приложение </w:t>
            </w:r>
            <w:r w:rsidR="002A3DE9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4</w:t>
            </w:r>
          </w:p>
          <w:p w:rsidR="000C4099" w:rsidRPr="000A1562" w:rsidRDefault="000C4099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</w:p>
          <w:p w:rsidR="000C4099" w:rsidRPr="000A1562" w:rsidRDefault="000C4099" w:rsidP="000A1562">
            <w:pPr>
              <w:widowControl w:val="0"/>
              <w:spacing w:after="0"/>
              <w:ind w:left="606" w:firstLine="39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к Положению о Всероссийском</w:t>
            </w:r>
            <w:r w:rsidR="00B12226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конкурсе «</w:t>
            </w: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val="en-US" w:eastAsia="ru-RU"/>
              </w:rPr>
              <w:t>PRO</w:t>
            </w: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.цифру</w:t>
            </w:r>
            <w:r w:rsidR="00B12226"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 w:rsidRPr="000A1562"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  <w:t>в образовании»</w:t>
            </w:r>
          </w:p>
          <w:p w:rsidR="009A0497" w:rsidRPr="000A1562" w:rsidRDefault="009A0497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</w:p>
          <w:p w:rsidR="00C82E44" w:rsidRPr="000A1562" w:rsidRDefault="00C82E44" w:rsidP="000A1562">
            <w:pPr>
              <w:spacing w:after="0"/>
              <w:ind w:firstLine="851"/>
              <w:jc w:val="right"/>
              <w:rPr>
                <w:rFonts w:ascii="Times New Roman" w:eastAsia="Courier New" w:hAnsi="Times New Roman"/>
                <w:color w:val="000000"/>
                <w:spacing w:val="2"/>
                <w:sz w:val="28"/>
                <w:szCs w:val="28"/>
                <w:lang w:val="tt-RU" w:eastAsia="ru-RU"/>
              </w:rPr>
            </w:pPr>
          </w:p>
        </w:tc>
      </w:tr>
    </w:tbl>
    <w:p w:rsidR="00C82E44" w:rsidRPr="006078C3" w:rsidRDefault="00C82E44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C82E44" w:rsidRDefault="00C82E44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</w:pPr>
      <w:r w:rsidRPr="006078C3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Квитанция на оплату организационного взноса</w:t>
      </w:r>
    </w:p>
    <w:p w:rsidR="00090D00" w:rsidRDefault="00090D00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 w:rsidRPr="00233F25"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>(оплата через отделение банка)</w:t>
      </w:r>
    </w:p>
    <w:p w:rsidR="008164B7" w:rsidRDefault="008164B7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233F25" w:rsidRDefault="00233F25" w:rsidP="00233F25">
      <w:pPr>
        <w:pStyle w:val="ac"/>
        <w:jc w:val="left"/>
        <w:rPr>
          <w:b/>
          <w:sz w:val="28"/>
          <w:szCs w:val="28"/>
        </w:rPr>
      </w:pPr>
      <w:r>
        <w:rPr>
          <w:rFonts w:eastAsia="Courier New"/>
          <w:color w:val="000000"/>
          <w:spacing w:val="2"/>
          <w:sz w:val="28"/>
          <w:szCs w:val="28"/>
        </w:rPr>
        <w:tab/>
      </w:r>
      <w:r>
        <w:rPr>
          <w:b/>
          <w:sz w:val="28"/>
          <w:szCs w:val="28"/>
        </w:rPr>
        <w:t>Реквизиты исполнителя:</w:t>
      </w:r>
    </w:p>
    <w:p w:rsidR="00233F25" w:rsidRPr="0045088E" w:rsidRDefault="00233F25" w:rsidP="00233F25">
      <w:pPr>
        <w:pStyle w:val="ac"/>
        <w:rPr>
          <w:b/>
          <w:sz w:val="28"/>
          <w:szCs w:val="28"/>
        </w:rPr>
      </w:pPr>
    </w:p>
    <w:p w:rsidR="00233F25" w:rsidRPr="00B12226" w:rsidRDefault="00233F25" w:rsidP="00233F25">
      <w:pPr>
        <w:pStyle w:val="ac"/>
        <w:spacing w:line="276" w:lineRule="auto"/>
        <w:ind w:firstLine="709"/>
        <w:rPr>
          <w:b/>
          <w:sz w:val="28"/>
          <w:szCs w:val="28"/>
        </w:rPr>
      </w:pPr>
      <w:r w:rsidRPr="00B12226">
        <w:rPr>
          <w:b/>
          <w:sz w:val="28"/>
          <w:szCs w:val="28"/>
        </w:rPr>
        <w:t>ГНБУ «Академия наук РТ»</w:t>
      </w:r>
    </w:p>
    <w:p w:rsidR="00233F25" w:rsidRPr="00B12226" w:rsidRDefault="00233F25" w:rsidP="00233F25">
      <w:pPr>
        <w:pStyle w:val="ac"/>
        <w:spacing w:line="276" w:lineRule="auto"/>
        <w:ind w:firstLine="709"/>
        <w:rPr>
          <w:i/>
          <w:sz w:val="28"/>
          <w:szCs w:val="28"/>
        </w:rPr>
      </w:pPr>
      <w:smartTag w:uri="urn:schemas-microsoft-com:office:smarttags" w:element="metricconverter">
        <w:smartTagPr>
          <w:attr w:name="ProductID" w:val="420111, г"/>
        </w:smartTagPr>
        <w:r w:rsidRPr="00B12226">
          <w:rPr>
            <w:i/>
            <w:sz w:val="28"/>
            <w:szCs w:val="28"/>
          </w:rPr>
          <w:t>420111, г</w:t>
        </w:r>
      </w:smartTag>
      <w:r w:rsidRPr="00B12226">
        <w:rPr>
          <w:i/>
          <w:sz w:val="28"/>
          <w:szCs w:val="28"/>
        </w:rPr>
        <w:t>.Казань, ул.Баумана, д.20</w:t>
      </w:r>
    </w:p>
    <w:p w:rsidR="00233F25" w:rsidRPr="00B12226" w:rsidRDefault="00233F25" w:rsidP="00233F25">
      <w:pPr>
        <w:pStyle w:val="ac"/>
        <w:spacing w:line="276" w:lineRule="auto"/>
        <w:ind w:firstLine="709"/>
        <w:rPr>
          <w:sz w:val="28"/>
          <w:szCs w:val="28"/>
        </w:rPr>
      </w:pPr>
      <w:r w:rsidRPr="00B12226">
        <w:rPr>
          <w:sz w:val="28"/>
          <w:szCs w:val="28"/>
        </w:rPr>
        <w:t>Тел./факс +7 (843) 292-40-34 / 292-07-62</w:t>
      </w:r>
    </w:p>
    <w:p w:rsidR="00233F25" w:rsidRPr="00B12226" w:rsidRDefault="00233F25" w:rsidP="00233F2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Банк: ОТДЕЛЕНИЕ-НБ РЕСПУБЛИКА ТАТАРСТАН БАНКА РОССИИ</w:t>
      </w:r>
      <w:r w:rsidRPr="00B12226">
        <w:rPr>
          <w:rFonts w:ascii="Times New Roman" w:hAnsi="Times New Roman"/>
          <w:b/>
          <w:sz w:val="28"/>
          <w:szCs w:val="28"/>
        </w:rPr>
        <w:t>/</w:t>
      </w:r>
    </w:p>
    <w:p w:rsidR="00233F25" w:rsidRPr="00B12226" w:rsidRDefault="00B12226" w:rsidP="00233F2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УФК по Республике Татарстан г.</w:t>
      </w:r>
      <w:r w:rsidR="00233F25" w:rsidRPr="00B12226">
        <w:rPr>
          <w:rFonts w:ascii="Times New Roman" w:hAnsi="Times New Roman"/>
          <w:sz w:val="28"/>
          <w:szCs w:val="28"/>
        </w:rPr>
        <w:t>Казань</w:t>
      </w:r>
    </w:p>
    <w:p w:rsidR="00233F25" w:rsidRPr="00B12226" w:rsidRDefault="00233F25" w:rsidP="00233F2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БИК 019205400</w:t>
      </w:r>
    </w:p>
    <w:p w:rsidR="00233F25" w:rsidRPr="00B12226" w:rsidRDefault="00233F25" w:rsidP="00233F2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Номер казначейского счета МФ РТ 03224643920000001100</w:t>
      </w:r>
    </w:p>
    <w:p w:rsidR="00233F25" w:rsidRPr="00B12226" w:rsidRDefault="00233F25" w:rsidP="00233F2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Единый казначейский счет 40102810445370000079</w:t>
      </w:r>
    </w:p>
    <w:p w:rsidR="00233F25" w:rsidRPr="00B12226" w:rsidRDefault="00233F25" w:rsidP="00233F25">
      <w:pPr>
        <w:ind w:firstLine="709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Получатель: Министерство финансов РТ</w:t>
      </w:r>
    </w:p>
    <w:p w:rsidR="00233F25" w:rsidRPr="00B12226" w:rsidRDefault="00233F25" w:rsidP="00233F25">
      <w:pPr>
        <w:ind w:firstLine="709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(ГНБУ «Академия наук РТ» л/</w:t>
      </w:r>
      <w:proofErr w:type="spellStart"/>
      <w:r w:rsidRPr="00B12226">
        <w:rPr>
          <w:rFonts w:ascii="Times New Roman" w:hAnsi="Times New Roman"/>
          <w:sz w:val="28"/>
          <w:szCs w:val="28"/>
        </w:rPr>
        <w:t>сч</w:t>
      </w:r>
      <w:proofErr w:type="spellEnd"/>
      <w:r w:rsidRPr="00B12226">
        <w:rPr>
          <w:rFonts w:ascii="Times New Roman" w:hAnsi="Times New Roman"/>
          <w:sz w:val="28"/>
          <w:szCs w:val="28"/>
        </w:rPr>
        <w:t xml:space="preserve"> ЛБВ00730002-АкадНаук)</w:t>
      </w:r>
    </w:p>
    <w:p w:rsidR="00233F25" w:rsidRPr="00B12226" w:rsidRDefault="00233F25" w:rsidP="00233F25">
      <w:pPr>
        <w:ind w:firstLine="709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 xml:space="preserve">ИНН 1654008987 </w:t>
      </w:r>
    </w:p>
    <w:p w:rsidR="00233F25" w:rsidRPr="00B12226" w:rsidRDefault="00233F25" w:rsidP="00233F25">
      <w:pPr>
        <w:ind w:firstLine="709"/>
        <w:rPr>
          <w:rFonts w:ascii="Times New Roman" w:hAnsi="Times New Roman"/>
          <w:sz w:val="28"/>
          <w:szCs w:val="28"/>
        </w:rPr>
      </w:pPr>
      <w:r w:rsidRPr="00B12226">
        <w:rPr>
          <w:rFonts w:ascii="Times New Roman" w:hAnsi="Times New Roman"/>
          <w:sz w:val="28"/>
          <w:szCs w:val="28"/>
        </w:rPr>
        <w:t>КПП 165501001</w:t>
      </w:r>
    </w:p>
    <w:p w:rsidR="00233F25" w:rsidRPr="008A0125" w:rsidRDefault="00233F25" w:rsidP="00B12226">
      <w:pPr>
        <w:pStyle w:val="a8"/>
        <w:ind w:left="405"/>
        <w:rPr>
          <w:rFonts w:ascii="Times New Roman" w:hAnsi="Times New Roman"/>
          <w:b/>
          <w:sz w:val="28"/>
          <w:szCs w:val="28"/>
        </w:rPr>
      </w:pPr>
      <w:r w:rsidRPr="008A0125">
        <w:rPr>
          <w:rFonts w:ascii="Times New Roman" w:hAnsi="Times New Roman"/>
          <w:b/>
          <w:sz w:val="28"/>
          <w:szCs w:val="28"/>
        </w:rPr>
        <w:t xml:space="preserve">Назначение платежа:  </w:t>
      </w:r>
      <w:r w:rsidRPr="00B12226">
        <w:rPr>
          <w:rFonts w:ascii="Times New Roman" w:hAnsi="Times New Roman"/>
          <w:b/>
          <w:sz w:val="28"/>
          <w:szCs w:val="28"/>
        </w:rPr>
        <w:t xml:space="preserve">за </w:t>
      </w:r>
      <w:r w:rsidR="00B12226" w:rsidRPr="00B12226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Всероссийский конкурс «</w:t>
      </w:r>
      <w:r w:rsidR="00B12226" w:rsidRPr="00B12226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val="en-US" w:eastAsia="ru-RU"/>
        </w:rPr>
        <w:t>PRO</w:t>
      </w:r>
      <w:r w:rsidR="00B12226" w:rsidRPr="00B12226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.цифру</w:t>
      </w:r>
      <w:r w:rsidR="00B12226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 xml:space="preserve"> </w:t>
      </w:r>
      <w:r w:rsidR="00B12226" w:rsidRPr="00B12226">
        <w:rPr>
          <w:rFonts w:ascii="Times New Roman" w:eastAsia="Courier New" w:hAnsi="Times New Roman"/>
          <w:b/>
          <w:color w:val="000000"/>
          <w:spacing w:val="2"/>
          <w:sz w:val="28"/>
          <w:szCs w:val="28"/>
          <w:lang w:eastAsia="ru-RU"/>
        </w:rPr>
        <w:t>в образовании»</w:t>
      </w:r>
    </w:p>
    <w:p w:rsidR="008164B7" w:rsidRDefault="00233F25" w:rsidP="00B12226">
      <w:pPr>
        <w:widowControl w:val="0"/>
        <w:tabs>
          <w:tab w:val="left" w:pos="1335"/>
          <w:tab w:val="left" w:pos="3218"/>
        </w:tabs>
        <w:spacing w:after="0"/>
        <w:ind w:firstLine="851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  <w:tab/>
      </w:r>
    </w:p>
    <w:p w:rsidR="008164B7" w:rsidRDefault="008164B7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8164B7" w:rsidRDefault="008164B7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p w:rsidR="008164B7" w:rsidRDefault="008164B7" w:rsidP="00575699">
      <w:pPr>
        <w:widowControl w:val="0"/>
        <w:tabs>
          <w:tab w:val="left" w:pos="3218"/>
        </w:tabs>
        <w:spacing w:after="0"/>
        <w:ind w:firstLine="851"/>
        <w:jc w:val="center"/>
        <w:rPr>
          <w:rFonts w:ascii="Times New Roman" w:eastAsia="Courier New" w:hAnsi="Times New Roman"/>
          <w:color w:val="000000"/>
          <w:spacing w:val="2"/>
          <w:sz w:val="28"/>
          <w:szCs w:val="28"/>
          <w:lang w:eastAsia="ru-RU"/>
        </w:rPr>
      </w:pPr>
    </w:p>
    <w:sectPr w:rsidR="008164B7" w:rsidSect="00E020C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A10E6"/>
    <w:multiLevelType w:val="hybridMultilevel"/>
    <w:tmpl w:val="FDA68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A2924"/>
    <w:multiLevelType w:val="hybridMultilevel"/>
    <w:tmpl w:val="2E7235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EC5E99"/>
    <w:multiLevelType w:val="hybridMultilevel"/>
    <w:tmpl w:val="7F461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174AF"/>
    <w:multiLevelType w:val="multilevel"/>
    <w:tmpl w:val="991073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8E7D96"/>
    <w:multiLevelType w:val="hybridMultilevel"/>
    <w:tmpl w:val="78C81B7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EB0947"/>
    <w:multiLevelType w:val="hybridMultilevel"/>
    <w:tmpl w:val="5400F8FA"/>
    <w:lvl w:ilvl="0" w:tplc="D0CEE3C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A0034B9"/>
    <w:multiLevelType w:val="multilevel"/>
    <w:tmpl w:val="C7520AA6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1B750354"/>
    <w:multiLevelType w:val="hybridMultilevel"/>
    <w:tmpl w:val="A970CE9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1D8C29C4"/>
    <w:multiLevelType w:val="hybridMultilevel"/>
    <w:tmpl w:val="E4981B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1697500"/>
    <w:multiLevelType w:val="multilevel"/>
    <w:tmpl w:val="31F4C0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21D60C6"/>
    <w:multiLevelType w:val="hybridMultilevel"/>
    <w:tmpl w:val="98265E6A"/>
    <w:lvl w:ilvl="0" w:tplc="ECE832B4">
      <w:start w:val="3"/>
      <w:numFmt w:val="decimal"/>
      <w:lvlText w:val="%1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57A7467"/>
    <w:multiLevelType w:val="multilevel"/>
    <w:tmpl w:val="A81017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38926D06"/>
    <w:multiLevelType w:val="multilevel"/>
    <w:tmpl w:val="A0F2E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3">
    <w:nsid w:val="3F927DE3"/>
    <w:multiLevelType w:val="hybridMultilevel"/>
    <w:tmpl w:val="1570C68C"/>
    <w:lvl w:ilvl="0" w:tplc="D0CEE3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3F61F5"/>
    <w:multiLevelType w:val="multilevel"/>
    <w:tmpl w:val="3738EDB2"/>
    <w:lvl w:ilvl="0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126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15">
    <w:nsid w:val="40930B4A"/>
    <w:multiLevelType w:val="multilevel"/>
    <w:tmpl w:val="05E6BAAC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427D6B36"/>
    <w:multiLevelType w:val="hybridMultilevel"/>
    <w:tmpl w:val="A970CE9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4AF26E53"/>
    <w:multiLevelType w:val="multilevel"/>
    <w:tmpl w:val="7BBEB47A"/>
    <w:lvl w:ilvl="0">
      <w:start w:val="3"/>
      <w:numFmt w:val="decimal"/>
      <w:lvlText w:val="%1"/>
      <w:lvlJc w:val="left"/>
      <w:pPr>
        <w:ind w:left="375" w:hanging="375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eastAsia="Calibri"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="Calibri" w:hint="default"/>
        <w:color w:val="000000"/>
      </w:rPr>
    </w:lvl>
  </w:abstractNum>
  <w:abstractNum w:abstractNumId="18">
    <w:nsid w:val="4C24492C"/>
    <w:multiLevelType w:val="hybridMultilevel"/>
    <w:tmpl w:val="A970CE9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4C5E7A7C"/>
    <w:multiLevelType w:val="multilevel"/>
    <w:tmpl w:val="BCA6C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3664E92"/>
    <w:multiLevelType w:val="hybridMultilevel"/>
    <w:tmpl w:val="E8940870"/>
    <w:lvl w:ilvl="0" w:tplc="D0CEE3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4018B2"/>
    <w:multiLevelType w:val="multilevel"/>
    <w:tmpl w:val="66D2EB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19"/>
  </w:num>
  <w:num w:numId="2">
    <w:abstractNumId w:val="12"/>
  </w:num>
  <w:num w:numId="3">
    <w:abstractNumId w:val="6"/>
  </w:num>
  <w:num w:numId="4">
    <w:abstractNumId w:val="15"/>
  </w:num>
  <w:num w:numId="5">
    <w:abstractNumId w:val="14"/>
  </w:num>
  <w:num w:numId="6">
    <w:abstractNumId w:val="9"/>
  </w:num>
  <w:num w:numId="7">
    <w:abstractNumId w:val="21"/>
  </w:num>
  <w:num w:numId="8">
    <w:abstractNumId w:val="3"/>
  </w:num>
  <w:num w:numId="9">
    <w:abstractNumId w:val="8"/>
  </w:num>
  <w:num w:numId="10">
    <w:abstractNumId w:val="4"/>
  </w:num>
  <w:num w:numId="11">
    <w:abstractNumId w:val="17"/>
  </w:num>
  <w:num w:numId="12">
    <w:abstractNumId w:val="11"/>
  </w:num>
  <w:num w:numId="13">
    <w:abstractNumId w:val="1"/>
  </w:num>
  <w:num w:numId="14">
    <w:abstractNumId w:val="20"/>
  </w:num>
  <w:num w:numId="15">
    <w:abstractNumId w:val="13"/>
  </w:num>
  <w:num w:numId="16">
    <w:abstractNumId w:val="5"/>
  </w:num>
  <w:num w:numId="17">
    <w:abstractNumId w:val="2"/>
  </w:num>
  <w:num w:numId="18">
    <w:abstractNumId w:val="0"/>
  </w:num>
  <w:num w:numId="19">
    <w:abstractNumId w:val="10"/>
  </w:num>
  <w:num w:numId="20">
    <w:abstractNumId w:val="7"/>
  </w:num>
  <w:num w:numId="21">
    <w:abstractNumId w:val="18"/>
  </w:num>
  <w:num w:numId="22">
    <w:abstractNumId w:val="1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3CE9"/>
    <w:rsid w:val="000258C0"/>
    <w:rsid w:val="0003516F"/>
    <w:rsid w:val="00035EE2"/>
    <w:rsid w:val="0005784E"/>
    <w:rsid w:val="00084D06"/>
    <w:rsid w:val="00090D00"/>
    <w:rsid w:val="000913B1"/>
    <w:rsid w:val="000A1562"/>
    <w:rsid w:val="000C31C6"/>
    <w:rsid w:val="000C4099"/>
    <w:rsid w:val="000D056B"/>
    <w:rsid w:val="000D6C89"/>
    <w:rsid w:val="000E226A"/>
    <w:rsid w:val="00110B34"/>
    <w:rsid w:val="001214AD"/>
    <w:rsid w:val="001277FF"/>
    <w:rsid w:val="0016147A"/>
    <w:rsid w:val="00166D2D"/>
    <w:rsid w:val="0017687B"/>
    <w:rsid w:val="00187109"/>
    <w:rsid w:val="00194B5C"/>
    <w:rsid w:val="00196FCA"/>
    <w:rsid w:val="001A3398"/>
    <w:rsid w:val="001A4BF3"/>
    <w:rsid w:val="001D5B1D"/>
    <w:rsid w:val="001F31CB"/>
    <w:rsid w:val="0020692F"/>
    <w:rsid w:val="00217ACC"/>
    <w:rsid w:val="00233F25"/>
    <w:rsid w:val="00263419"/>
    <w:rsid w:val="00263D16"/>
    <w:rsid w:val="0026767B"/>
    <w:rsid w:val="00280A77"/>
    <w:rsid w:val="00287C91"/>
    <w:rsid w:val="00291B0A"/>
    <w:rsid w:val="002942F8"/>
    <w:rsid w:val="002A3DE9"/>
    <w:rsid w:val="002D552A"/>
    <w:rsid w:val="002F555F"/>
    <w:rsid w:val="00323A03"/>
    <w:rsid w:val="0033268F"/>
    <w:rsid w:val="00361E07"/>
    <w:rsid w:val="003B43F4"/>
    <w:rsid w:val="003B7373"/>
    <w:rsid w:val="003C67E8"/>
    <w:rsid w:val="003D265F"/>
    <w:rsid w:val="003D7CB7"/>
    <w:rsid w:val="003F4A0E"/>
    <w:rsid w:val="00400EB6"/>
    <w:rsid w:val="00404401"/>
    <w:rsid w:val="00415CDA"/>
    <w:rsid w:val="004202B7"/>
    <w:rsid w:val="00420EB4"/>
    <w:rsid w:val="0043457F"/>
    <w:rsid w:val="004408BA"/>
    <w:rsid w:val="00447734"/>
    <w:rsid w:val="00452C96"/>
    <w:rsid w:val="00460AE3"/>
    <w:rsid w:val="004B157E"/>
    <w:rsid w:val="004D5645"/>
    <w:rsid w:val="00514E37"/>
    <w:rsid w:val="0052015C"/>
    <w:rsid w:val="00536DA4"/>
    <w:rsid w:val="00546A61"/>
    <w:rsid w:val="00562BBF"/>
    <w:rsid w:val="005678CE"/>
    <w:rsid w:val="00575699"/>
    <w:rsid w:val="005C3CE9"/>
    <w:rsid w:val="005E4293"/>
    <w:rsid w:val="005E6BCC"/>
    <w:rsid w:val="005F09ED"/>
    <w:rsid w:val="00606475"/>
    <w:rsid w:val="006078C3"/>
    <w:rsid w:val="006271C9"/>
    <w:rsid w:val="0063530A"/>
    <w:rsid w:val="00635B4A"/>
    <w:rsid w:val="006421C2"/>
    <w:rsid w:val="0068170D"/>
    <w:rsid w:val="006B1972"/>
    <w:rsid w:val="006B43E0"/>
    <w:rsid w:val="006C69AD"/>
    <w:rsid w:val="006D43EF"/>
    <w:rsid w:val="007024A9"/>
    <w:rsid w:val="007040F3"/>
    <w:rsid w:val="0071191C"/>
    <w:rsid w:val="00723765"/>
    <w:rsid w:val="00723958"/>
    <w:rsid w:val="00744694"/>
    <w:rsid w:val="00763712"/>
    <w:rsid w:val="00777887"/>
    <w:rsid w:val="007809FA"/>
    <w:rsid w:val="0079044B"/>
    <w:rsid w:val="007A59AD"/>
    <w:rsid w:val="007B35AE"/>
    <w:rsid w:val="007C1C3E"/>
    <w:rsid w:val="007C75DC"/>
    <w:rsid w:val="007C7BC0"/>
    <w:rsid w:val="008164B7"/>
    <w:rsid w:val="00820E91"/>
    <w:rsid w:val="0082166E"/>
    <w:rsid w:val="00870962"/>
    <w:rsid w:val="008812CF"/>
    <w:rsid w:val="0088397A"/>
    <w:rsid w:val="008A202D"/>
    <w:rsid w:val="008C242B"/>
    <w:rsid w:val="008F6090"/>
    <w:rsid w:val="00970876"/>
    <w:rsid w:val="0099502B"/>
    <w:rsid w:val="009A0497"/>
    <w:rsid w:val="009A0CE7"/>
    <w:rsid w:val="009D738A"/>
    <w:rsid w:val="00A0243D"/>
    <w:rsid w:val="00A05D4C"/>
    <w:rsid w:val="00A62FB6"/>
    <w:rsid w:val="00A66122"/>
    <w:rsid w:val="00A70639"/>
    <w:rsid w:val="00A72162"/>
    <w:rsid w:val="00A971C8"/>
    <w:rsid w:val="00AB26F8"/>
    <w:rsid w:val="00B12226"/>
    <w:rsid w:val="00B20B4F"/>
    <w:rsid w:val="00B20F7C"/>
    <w:rsid w:val="00B227DE"/>
    <w:rsid w:val="00B3657E"/>
    <w:rsid w:val="00B40F86"/>
    <w:rsid w:val="00B46D41"/>
    <w:rsid w:val="00B515AA"/>
    <w:rsid w:val="00B905F4"/>
    <w:rsid w:val="00BA4076"/>
    <w:rsid w:val="00BA6309"/>
    <w:rsid w:val="00BB02D1"/>
    <w:rsid w:val="00BD1D2E"/>
    <w:rsid w:val="00BE7118"/>
    <w:rsid w:val="00C21438"/>
    <w:rsid w:val="00C2620E"/>
    <w:rsid w:val="00C34A91"/>
    <w:rsid w:val="00C534A5"/>
    <w:rsid w:val="00C536EB"/>
    <w:rsid w:val="00C60522"/>
    <w:rsid w:val="00C82E44"/>
    <w:rsid w:val="00C83EB4"/>
    <w:rsid w:val="00CA2713"/>
    <w:rsid w:val="00CB2433"/>
    <w:rsid w:val="00CC1FDC"/>
    <w:rsid w:val="00CC217A"/>
    <w:rsid w:val="00CC6E63"/>
    <w:rsid w:val="00CD66FC"/>
    <w:rsid w:val="00D44FD2"/>
    <w:rsid w:val="00D73445"/>
    <w:rsid w:val="00D8256A"/>
    <w:rsid w:val="00DB50D0"/>
    <w:rsid w:val="00DF4CEE"/>
    <w:rsid w:val="00E020C0"/>
    <w:rsid w:val="00E32BA9"/>
    <w:rsid w:val="00E35D2D"/>
    <w:rsid w:val="00E55997"/>
    <w:rsid w:val="00E745DB"/>
    <w:rsid w:val="00E74E73"/>
    <w:rsid w:val="00ED51D4"/>
    <w:rsid w:val="00EF00BF"/>
    <w:rsid w:val="00EF4BB7"/>
    <w:rsid w:val="00F11CCF"/>
    <w:rsid w:val="00F55795"/>
    <w:rsid w:val="00F56B1F"/>
    <w:rsid w:val="00F651AA"/>
    <w:rsid w:val="00F8192F"/>
    <w:rsid w:val="00FA7073"/>
    <w:rsid w:val="00FC0F6D"/>
    <w:rsid w:val="00FC73FA"/>
    <w:rsid w:val="00FD6983"/>
    <w:rsid w:val="00FD6C30"/>
    <w:rsid w:val="00FE07F2"/>
    <w:rsid w:val="00FE1961"/>
    <w:rsid w:val="00FE3130"/>
    <w:rsid w:val="00FF5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97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C3C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5C3C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5C3C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9"/>
    <w:rsid w:val="005C3C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C3C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5C3CE9"/>
    <w:rPr>
      <w:b/>
      <w:bCs/>
    </w:rPr>
  </w:style>
  <w:style w:type="character" w:styleId="a5">
    <w:name w:val="Hyperlink"/>
    <w:uiPriority w:val="99"/>
    <w:unhideWhenUsed/>
    <w:rsid w:val="005C3CE9"/>
    <w:rPr>
      <w:color w:val="0000FF"/>
      <w:u w:val="single"/>
    </w:rPr>
  </w:style>
  <w:style w:type="character" w:styleId="a6">
    <w:name w:val="Emphasis"/>
    <w:uiPriority w:val="20"/>
    <w:qFormat/>
    <w:rsid w:val="005C3CE9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3CE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eastAsia="ru-RU"/>
    </w:rPr>
  </w:style>
  <w:style w:type="character" w:customStyle="1" w:styleId="z-0">
    <w:name w:val="z-Начало формы Знак"/>
    <w:link w:val="z-"/>
    <w:uiPriority w:val="99"/>
    <w:semiHidden/>
    <w:rsid w:val="005C3CE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rm-required">
    <w:name w:val="form-required"/>
    <w:basedOn w:val="a0"/>
    <w:rsid w:val="005C3CE9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3CE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eastAsia="ru-RU"/>
    </w:rPr>
  </w:style>
  <w:style w:type="character" w:customStyle="1" w:styleId="z-2">
    <w:name w:val="z-Конец формы Знак"/>
    <w:link w:val="z-1"/>
    <w:uiPriority w:val="99"/>
    <w:semiHidden/>
    <w:rsid w:val="005C3CE9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tyleimportant">
    <w:name w:val="style_important"/>
    <w:basedOn w:val="a"/>
    <w:rsid w:val="005C3C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C82E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82E44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39"/>
    <w:rsid w:val="00C82E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71C8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aa">
    <w:name w:val="Текст выноски Знак"/>
    <w:link w:val="a9"/>
    <w:uiPriority w:val="99"/>
    <w:semiHidden/>
    <w:rsid w:val="00A971C8"/>
    <w:rPr>
      <w:rFonts w:ascii="Segoe UI" w:hAnsi="Segoe UI" w:cs="Segoe UI"/>
      <w:sz w:val="18"/>
      <w:szCs w:val="18"/>
    </w:rPr>
  </w:style>
  <w:style w:type="character" w:customStyle="1" w:styleId="10">
    <w:name w:val="Неразрешенное упоминание1"/>
    <w:uiPriority w:val="99"/>
    <w:semiHidden/>
    <w:unhideWhenUsed/>
    <w:rsid w:val="009D738A"/>
    <w:rPr>
      <w:color w:val="605E5C"/>
      <w:shd w:val="clear" w:color="auto" w:fill="E1DFDD"/>
    </w:rPr>
  </w:style>
  <w:style w:type="character" w:styleId="ab">
    <w:name w:val="FollowedHyperlink"/>
    <w:uiPriority w:val="99"/>
    <w:semiHidden/>
    <w:unhideWhenUsed/>
    <w:rsid w:val="007040F3"/>
    <w:rPr>
      <w:color w:val="954F72"/>
      <w:u w:val="single"/>
    </w:rPr>
  </w:style>
  <w:style w:type="paragraph" w:customStyle="1" w:styleId="Default">
    <w:name w:val="Default"/>
    <w:rsid w:val="000913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233F2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d">
    <w:name w:val="Основной текст Знак"/>
    <w:link w:val="ac"/>
    <w:rsid w:val="00233F2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extendedtext-short">
    <w:name w:val="extendedtext-short"/>
    <w:basedOn w:val="a0"/>
    <w:rsid w:val="002A3DE9"/>
  </w:style>
  <w:style w:type="character" w:customStyle="1" w:styleId="extendedtext-full">
    <w:name w:val="extendedtext-full"/>
    <w:basedOn w:val="a0"/>
    <w:rsid w:val="002A3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3310">
          <w:marLeft w:val="0"/>
          <w:marRight w:val="0"/>
          <w:marTop w:val="150"/>
          <w:marBottom w:val="150"/>
          <w:divBdr>
            <w:top w:val="dotted" w:sz="12" w:space="4" w:color="11538A"/>
            <w:left w:val="dotted" w:sz="12" w:space="4" w:color="11538A"/>
            <w:bottom w:val="dotted" w:sz="12" w:space="4" w:color="11538A"/>
            <w:right w:val="dotted" w:sz="12" w:space="4" w:color="11538A"/>
          </w:divBdr>
        </w:div>
        <w:div w:id="1420709390">
          <w:marLeft w:val="0"/>
          <w:marRight w:val="0"/>
          <w:marTop w:val="150"/>
          <w:marBottom w:val="150"/>
          <w:divBdr>
            <w:top w:val="dotted" w:sz="12" w:space="4" w:color="11538A"/>
            <w:left w:val="dotted" w:sz="12" w:space="4" w:color="11538A"/>
            <w:bottom w:val="dotted" w:sz="12" w:space="4" w:color="11538A"/>
            <w:right w:val="dotted" w:sz="12" w:space="4" w:color="11538A"/>
          </w:divBdr>
        </w:div>
        <w:div w:id="2008508886">
          <w:marLeft w:val="0"/>
          <w:marRight w:val="0"/>
          <w:marTop w:val="150"/>
          <w:marBottom w:val="150"/>
          <w:divBdr>
            <w:top w:val="dotted" w:sz="12" w:space="4" w:color="11538A"/>
            <w:left w:val="dotted" w:sz="12" w:space="4" w:color="11538A"/>
            <w:bottom w:val="dotted" w:sz="12" w:space="4" w:color="11538A"/>
            <w:right w:val="dotted" w:sz="12" w:space="4" w:color="11538A"/>
          </w:divBdr>
        </w:div>
        <w:div w:id="2066096756">
          <w:marLeft w:val="0"/>
          <w:marRight w:val="0"/>
          <w:marTop w:val="150"/>
          <w:marBottom w:val="150"/>
          <w:divBdr>
            <w:top w:val="dotted" w:sz="12" w:space="4" w:color="11538A"/>
            <w:left w:val="dotted" w:sz="12" w:space="4" w:color="11538A"/>
            <w:bottom w:val="dotted" w:sz="12" w:space="4" w:color="11538A"/>
            <w:right w:val="dotted" w:sz="12" w:space="4" w:color="11538A"/>
          </w:divBdr>
        </w:div>
      </w:divsChild>
    </w:div>
    <w:div w:id="5348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57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86820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9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342718">
                              <w:marLeft w:val="0"/>
                              <w:marRight w:val="0"/>
                              <w:marTop w:val="0"/>
                              <w:marBottom w:val="1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501283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54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00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55669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19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045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74465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83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349033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2577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004069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14803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899777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42076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77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8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78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24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84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991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724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28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53211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77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7659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0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87652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1099075">
              <w:marLeft w:val="0"/>
              <w:marRight w:val="0"/>
              <w:marTop w:val="0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QnWdf9Mh3Ljyiiat6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nta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ta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1187-7550-4739-BBD7-EC3E30C5D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Положение (Цифра)-1</Template>
  <TotalTime>0</TotalTime>
  <Pages>7</Pages>
  <Words>1631</Words>
  <Characters>9301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ГАОУ ДПО Институт развития образования РТ</Company>
  <LinksUpToDate>false</LinksUpToDate>
  <CharactersWithSpaces>10911</CharactersWithSpaces>
  <SharedDoc>false</SharedDoc>
  <HLinks>
    <vt:vector size="18" baseType="variant">
      <vt:variant>
        <vt:i4>2949241</vt:i4>
      </vt:variant>
      <vt:variant>
        <vt:i4>6</vt:i4>
      </vt:variant>
      <vt:variant>
        <vt:i4>0</vt:i4>
      </vt:variant>
      <vt:variant>
        <vt:i4>5</vt:i4>
      </vt:variant>
      <vt:variant>
        <vt:lpwstr>https://forms.gle/QnWdf9Mh3Ljyiiat6</vt:lpwstr>
      </vt:variant>
      <vt:variant>
        <vt:lpwstr/>
      </vt:variant>
      <vt:variant>
        <vt:i4>1507332</vt:i4>
      </vt:variant>
      <vt:variant>
        <vt:i4>3</vt:i4>
      </vt:variant>
      <vt:variant>
        <vt:i4>0</vt:i4>
      </vt:variant>
      <vt:variant>
        <vt:i4>5</vt:i4>
      </vt:variant>
      <vt:variant>
        <vt:lpwstr>http://www.antat.ru/</vt:lpwstr>
      </vt:variant>
      <vt:variant>
        <vt:lpwstr/>
      </vt:variant>
      <vt:variant>
        <vt:i4>1507332</vt:i4>
      </vt:variant>
      <vt:variant>
        <vt:i4>0</vt:i4>
      </vt:variant>
      <vt:variant>
        <vt:i4>0</vt:i4>
      </vt:variant>
      <vt:variant>
        <vt:i4>5</vt:i4>
      </vt:variant>
      <vt:variant>
        <vt:lpwstr>http://www.antat.ru/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irort</dc:creator>
  <cp:lastModifiedBy>IlnazKS</cp:lastModifiedBy>
  <cp:revision>2</cp:revision>
  <cp:lastPrinted>2020-10-01T05:37:00Z</cp:lastPrinted>
  <dcterms:created xsi:type="dcterms:W3CDTF">2022-01-24T09:07:00Z</dcterms:created>
  <dcterms:modified xsi:type="dcterms:W3CDTF">2022-01-24T09:07:00Z</dcterms:modified>
</cp:coreProperties>
</file>